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0"/>
      </w:tblGrid>
      <w:tr w:rsidR="00B81538" w:rsidRPr="00FE3D64" w14:paraId="49D4035A" w14:textId="77777777" w:rsidTr="00465825">
        <w:tc>
          <w:tcPr>
            <w:tcW w:w="5000" w:type="pct"/>
            <w:tcBorders>
              <w:top w:val="single" w:sz="18" w:space="0" w:color="A40000"/>
              <w:left w:val="single" w:sz="18" w:space="0" w:color="A40000"/>
              <w:bottom w:val="single" w:sz="18" w:space="0" w:color="A40000"/>
              <w:right w:val="single" w:sz="18" w:space="0" w:color="A40000"/>
            </w:tcBorders>
            <w:shd w:val="clear" w:color="auto" w:fill="auto"/>
          </w:tcPr>
          <w:p w14:paraId="667FA46E" w14:textId="77777777" w:rsidR="00B81538" w:rsidRPr="00FE3D64" w:rsidRDefault="00B81538" w:rsidP="00B97B3A">
            <w:pPr>
              <w:pStyle w:val="Heading1"/>
              <w:outlineLvl w:val="0"/>
              <w:rPr>
                <w:color w:val="auto"/>
              </w:rPr>
            </w:pPr>
            <w:r>
              <w:rPr>
                <w:color w:val="auto"/>
              </w:rPr>
              <w:t>Assembly and Packaging Resources</w:t>
            </w:r>
          </w:p>
        </w:tc>
      </w:tr>
      <w:tr w:rsidR="00465825" w:rsidRPr="00FE3D64" w14:paraId="76100D6D" w14:textId="77777777" w:rsidTr="00465825">
        <w:tc>
          <w:tcPr>
            <w:tcW w:w="5000" w:type="pct"/>
            <w:tcBorders>
              <w:top w:val="single" w:sz="18" w:space="0" w:color="A40000"/>
            </w:tcBorders>
            <w:shd w:val="clear" w:color="auto" w:fill="auto"/>
          </w:tcPr>
          <w:p w14:paraId="36F949A2" w14:textId="65984547" w:rsidR="00465825" w:rsidRPr="00DD38BA" w:rsidRDefault="00465825" w:rsidP="00465825">
            <w:pPr>
              <w:pStyle w:val="ListParagraph"/>
              <w:numPr>
                <w:ilvl w:val="0"/>
                <w:numId w:val="31"/>
              </w:numPr>
              <w:spacing w:before="120" w:after="120"/>
              <w:ind w:left="270" w:hanging="270"/>
              <w:rPr>
                <w:rFonts w:cstheme="minorHAnsi"/>
                <w:sz w:val="24"/>
                <w:szCs w:val="24"/>
              </w:rPr>
            </w:pPr>
            <w:r w:rsidRPr="00DD38BA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72BAE471" wp14:editId="23DF1D16">
                      <wp:simplePos x="0" y="0"/>
                      <wp:positionH relativeFrom="column">
                        <wp:posOffset>2458720</wp:posOffset>
                      </wp:positionH>
                      <wp:positionV relativeFrom="paragraph">
                        <wp:posOffset>108281</wp:posOffset>
                      </wp:positionV>
                      <wp:extent cx="3736975" cy="1296035"/>
                      <wp:effectExtent l="19050" t="19050" r="15875" b="18415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6975" cy="1296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0C8EB9" w14:textId="77777777" w:rsidR="00465825" w:rsidRPr="00B97B3A" w:rsidRDefault="00465825" w:rsidP="00465825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spacing w:before="100" w:beforeAutospacing="1" w:after="100" w:afterAutospacing="1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97B3A">
                                    <w:rPr>
                                      <w:rFonts w:eastAsia="Times New Roman"/>
                                      <w:b/>
                                      <w:bCs/>
                                      <w:color w:val="A40000"/>
                                      <w:sz w:val="24"/>
                                      <w:szCs w:val="24"/>
                                    </w:rPr>
                                    <w:t xml:space="preserve">User Targets and Projectiles need to arrive at DCS </w:t>
                                  </w:r>
                                  <w:r w:rsidRPr="00B97B3A">
                                    <w:rPr>
                                      <w:rFonts w:eastAsia="Times New Roman"/>
                                      <w:b/>
                                      <w:bCs/>
                                      <w:color w:val="A40000"/>
                                      <w:sz w:val="24"/>
                                      <w:szCs w:val="24"/>
                                      <w:u w:val="single"/>
                                    </w:rPr>
                                    <w:t>at least one week prior</w:t>
                                  </w:r>
                                  <w:r w:rsidRPr="00B97B3A">
                                    <w:rPr>
                                      <w:rFonts w:eastAsia="Times New Roman"/>
                                      <w:b/>
                                      <w:bCs/>
                                      <w:color w:val="A40000"/>
                                      <w:sz w:val="24"/>
                                      <w:szCs w:val="24"/>
                                    </w:rPr>
                                    <w:t xml:space="preserve"> to scheduled beamtime. </w:t>
                                  </w:r>
                                  <w:r w:rsidRPr="00B97B3A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br/>
                                    <w:t xml:space="preserve"> </w:t>
                                  </w:r>
                                </w:p>
                                <w:p w14:paraId="37CC3C01" w14:textId="77777777" w:rsidR="00465825" w:rsidRPr="00B97B3A" w:rsidRDefault="00465825" w:rsidP="00465825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spacing w:before="100" w:beforeAutospacing="1" w:after="100" w:afterAutospacing="1" w:line="240" w:lineRule="auto"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B3A">
                                    <w:rPr>
                                      <w:rFonts w:eastAsia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Overnight delivery is recommended.</w:t>
                                  </w:r>
                                  <w:r>
                                    <w:rPr>
                                      <w:rFonts w:eastAsia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</w:p>
                                <w:p w14:paraId="3126C250" w14:textId="77777777" w:rsidR="00465825" w:rsidRDefault="00465825" w:rsidP="00465825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</w:pPr>
                                  <w:r w:rsidRPr="00B97B3A">
                                    <w:rPr>
                                      <w:rFonts w:eastAsia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Provide tracking information to </w:t>
                                  </w:r>
                                  <w:hyperlink r:id="rId10" w:history="1">
                                    <w:r w:rsidRPr="00DD38BA">
                                      <w:rPr>
                                        <w:rStyle w:val="Hyperlink"/>
                                        <w:rFonts w:eastAsia="Times New Roman"/>
                                        <w:color w:val="auto"/>
                                        <w:sz w:val="24"/>
                                        <w:szCs w:val="24"/>
                                      </w:rPr>
                                      <w:t>dcs.admin@wsu.edu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BAE47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93.6pt;margin-top:8.55pt;width:294.25pt;height:102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ycIwIAAEYEAAAOAAAAZHJzL2Uyb0RvYy54bWysU9uO2yAQfa/Uf0C8N3buiRVntc02VaXt&#10;RdrtB2CMY1TMUCCx06/vgL2p1fapKg+IYYbDmTMzu7uuUeQirJOgczqdpJQIzaGU+pTTr8/HNxtK&#10;nGe6ZAq0yOlVOHq3f/1q15pMzKAGVQpLEES7rDU5rb03WZI4XouGuQkYodFZgW2YR9OektKyFtEb&#10;lczSdJW0YEtjgQvn8Pahd9J9xK8qwf3nqnLCE5VT5ObjbuNehD3Z71h2sszUkg802D+waJjU+OkN&#10;6oF5Rs5W/gHVSG7BQeUnHJoEqkpyEXPAbKbpb9k81cyImAuK48xNJvf/YPmnyxdLZIm1o0SzBkv0&#10;LDpP3kJHZkGd1rgMg54MhvkOr0NkyNSZR+DfHNFwqJk+iXtroa0FK5HdNLxMRk97HBdAivYjlPgN&#10;O3uIQF1lmwCIYhBExypdb5UJVDheztfz1Xa9pISjbzrbrtL5Mv7Bspfnxjr/XkBDwiGnFksf4dnl&#10;0flAh2UvIZE+KFkepVLRsKfioCy5MGyTY1wDuhuHKU1a5LKZpmkvwdjpxhhpXH/DaKTHhleyyenm&#10;FsSyINw7XcZ29Eyq/oyclR6UDOL1Mvqu6IbKFFBeUVMLfWPjIOKhBvuDkhabOqfu+5lZQYn6oLEu&#10;2+liEaYgGovleoaGHXuKsYdpjlA59ZT0x4OPkxMU03CP9atkVDYUumcycMVmjYIPgxWmYWzHqF/j&#10;v/8JAAD//wMAUEsDBBQABgAIAAAAIQDKiIMt3wAAAAoBAAAPAAAAZHJzL2Rvd25yZXYueG1sTI/B&#10;TsMwEETvSPyDtUhcUOskCNyGOBUCgcSxBfXsxEsSGq9D7LahX8/2BMfVPM28LVaT68UBx9B50pDO&#10;ExBItbcdNRo+3l9mCxAhGrKm94QafjDAqry8KExu/ZHWeNjERnAJhdxoaGMccilD3aIzYe4HJM4+&#10;/ehM5HNspB3NkctdL7MkuZfOdMQLrRnwqcV6t9k7Ddsd4tKvT6dv2ZjXePOs3rqvSuvrq+nxAUTE&#10;Kf7BcNZndSjZqfJ7skH0Gm4XKmOUA5WCYGCp7hSISkOWpRnIspD/Xyh/AQAA//8DAFBLAQItABQA&#10;BgAIAAAAIQC2gziS/gAAAOEBAAATAAAAAAAAAAAAAAAAAAAAAABbQ29udGVudF9UeXBlc10ueG1s&#10;UEsBAi0AFAAGAAgAAAAhADj9If/WAAAAlAEAAAsAAAAAAAAAAAAAAAAALwEAAF9yZWxzLy5yZWxz&#10;UEsBAi0AFAAGAAgAAAAhAFCkrJwjAgAARgQAAA4AAAAAAAAAAAAAAAAALgIAAGRycy9lMm9Eb2Mu&#10;eG1sUEsBAi0AFAAGAAgAAAAhAMqIgy3fAAAACgEAAA8AAAAAAAAAAAAAAAAAfQQAAGRycy9kb3du&#10;cmV2LnhtbFBLBQYAAAAABAAEAPMAAACJBQAAAAA=&#10;" strokeweight="3pt">
                      <v:textbox>
                        <w:txbxContent>
                          <w:p w14:paraId="770C8EB9" w14:textId="77777777" w:rsidR="00465825" w:rsidRPr="00B97B3A" w:rsidRDefault="00465825" w:rsidP="0046582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97B3A">
                              <w:rPr>
                                <w:rFonts w:eastAsia="Times New Roman"/>
                                <w:b/>
                                <w:bCs/>
                                <w:color w:val="A40000"/>
                                <w:sz w:val="24"/>
                                <w:szCs w:val="24"/>
                              </w:rPr>
                              <w:t xml:space="preserve">User Targets and Projectiles need to arrive at DCS </w:t>
                            </w:r>
                            <w:r w:rsidRPr="00B97B3A">
                              <w:rPr>
                                <w:rFonts w:eastAsia="Times New Roman"/>
                                <w:b/>
                                <w:bCs/>
                                <w:color w:val="A40000"/>
                                <w:sz w:val="24"/>
                                <w:szCs w:val="24"/>
                                <w:u w:val="single"/>
                              </w:rPr>
                              <w:t>at least one week prior</w:t>
                            </w:r>
                            <w:r w:rsidRPr="00B97B3A">
                              <w:rPr>
                                <w:rFonts w:eastAsia="Times New Roman"/>
                                <w:b/>
                                <w:bCs/>
                                <w:color w:val="A40000"/>
                                <w:sz w:val="24"/>
                                <w:szCs w:val="24"/>
                              </w:rPr>
                              <w:t xml:space="preserve"> to scheduled beamtime. </w:t>
                            </w:r>
                            <w:r w:rsidRPr="00B97B3A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  <w:p w14:paraId="37CC3C01" w14:textId="77777777" w:rsidR="00465825" w:rsidRPr="00B97B3A" w:rsidRDefault="00465825" w:rsidP="0046582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B97B3A">
                              <w:rPr>
                                <w:rFonts w:eastAsia="Times New Roman"/>
                                <w:color w:val="000000"/>
                                <w:sz w:val="24"/>
                                <w:szCs w:val="24"/>
                              </w:rPr>
                              <w:t>Overnight delivery is recommended.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126C250" w14:textId="77777777" w:rsidR="00465825" w:rsidRDefault="00465825" w:rsidP="0046582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</w:pPr>
                            <w:r w:rsidRPr="00B97B3A">
                              <w:rPr>
                                <w:rFonts w:eastAsia="Times New Roman"/>
                                <w:color w:val="000000"/>
                                <w:sz w:val="24"/>
                                <w:szCs w:val="24"/>
                              </w:rPr>
                              <w:t xml:space="preserve">Provide tracking information to </w:t>
                            </w:r>
                            <w:hyperlink r:id="rId11" w:history="1">
                              <w:r w:rsidRPr="00DD38BA">
                                <w:rPr>
                                  <w:rStyle w:val="Hyperlink"/>
                                  <w:rFonts w:eastAsia="Times New Roman"/>
                                  <w:color w:val="auto"/>
                                  <w:sz w:val="24"/>
                                  <w:szCs w:val="24"/>
                                </w:rPr>
                                <w:t>dcs.admin@wsu.edu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hyperlink r:id="rId12" w:history="1">
              <w:r w:rsidRPr="00DD38BA">
                <w:rPr>
                  <w:rStyle w:val="Hyperlink"/>
                  <w:rFonts w:cstheme="minorHAnsi"/>
                  <w:color w:val="auto"/>
                  <w:sz w:val="24"/>
                  <w:szCs w:val="24"/>
                </w:rPr>
                <w:t xml:space="preserve">Target Fabrication Instructions </w:t>
              </w:r>
            </w:hyperlink>
            <w:r w:rsidRPr="00DD38BA">
              <w:rPr>
                <w:rFonts w:cstheme="minorHAnsi"/>
                <w:sz w:val="24"/>
                <w:szCs w:val="24"/>
              </w:rPr>
              <w:t xml:space="preserve"> </w:t>
            </w:r>
            <w:r w:rsidRPr="00DD38BA">
              <w:rPr>
                <w:rFonts w:cstheme="minorHAnsi"/>
                <w:sz w:val="24"/>
                <w:szCs w:val="24"/>
              </w:rPr>
              <w:br/>
            </w:r>
          </w:p>
          <w:p w14:paraId="148AAC23" w14:textId="5A02DFB2" w:rsidR="00465825" w:rsidRPr="00DD38BA" w:rsidRDefault="007F1293" w:rsidP="00465825">
            <w:pPr>
              <w:pStyle w:val="ListParagraph"/>
              <w:numPr>
                <w:ilvl w:val="0"/>
                <w:numId w:val="31"/>
              </w:numPr>
              <w:spacing w:before="120" w:after="120"/>
              <w:ind w:left="270" w:hanging="270"/>
              <w:rPr>
                <w:rFonts w:cstheme="minorHAnsi"/>
                <w:sz w:val="24"/>
                <w:szCs w:val="24"/>
              </w:rPr>
            </w:pPr>
            <w:hyperlink r:id="rId13" w:history="1">
              <w:r w:rsidR="00465825" w:rsidRPr="00DD38BA">
                <w:rPr>
                  <w:rStyle w:val="Hyperlink"/>
                  <w:rFonts w:cstheme="minorHAnsi"/>
                  <w:color w:val="auto"/>
                  <w:sz w:val="24"/>
                  <w:szCs w:val="24"/>
                </w:rPr>
                <w:t>DCS Shipping Webpage</w:t>
              </w:r>
            </w:hyperlink>
            <w:r w:rsidR="00465825" w:rsidRPr="00DD38BA">
              <w:rPr>
                <w:rFonts w:cstheme="minorHAnsi"/>
                <w:sz w:val="24"/>
                <w:szCs w:val="24"/>
              </w:rPr>
              <w:br/>
            </w:r>
          </w:p>
          <w:p w14:paraId="26FA7DDA" w14:textId="7A70E048" w:rsidR="00465825" w:rsidRPr="00DD38BA" w:rsidRDefault="007F1293" w:rsidP="00465825">
            <w:pPr>
              <w:pStyle w:val="ListParagraph"/>
              <w:numPr>
                <w:ilvl w:val="0"/>
                <w:numId w:val="31"/>
              </w:numPr>
              <w:spacing w:before="120" w:after="120"/>
              <w:ind w:left="270" w:hanging="270"/>
              <w:rPr>
                <w:rFonts w:cstheme="minorHAnsi"/>
                <w:sz w:val="24"/>
                <w:szCs w:val="24"/>
              </w:rPr>
            </w:pPr>
            <w:hyperlink r:id="rId14" w:history="1">
              <w:r w:rsidR="00465825" w:rsidRPr="00DD38BA">
                <w:rPr>
                  <w:rStyle w:val="Hyperlink"/>
                  <w:rFonts w:cstheme="minorHAnsi"/>
                  <w:color w:val="auto"/>
                  <w:sz w:val="24"/>
                  <w:szCs w:val="24"/>
                </w:rPr>
                <w:t>Remote User Guidelines</w:t>
              </w:r>
            </w:hyperlink>
          </w:p>
          <w:p w14:paraId="287DD012" w14:textId="77777777" w:rsidR="00465825" w:rsidRDefault="00465825" w:rsidP="00B97B3A">
            <w:pPr>
              <w:pStyle w:val="Heading1"/>
              <w:outlineLvl w:val="0"/>
              <w:rPr>
                <w:color w:val="auto"/>
              </w:rPr>
            </w:pPr>
          </w:p>
          <w:p w14:paraId="32A16E45" w14:textId="77EBB4A3" w:rsidR="00D234ED" w:rsidRDefault="00D234ED" w:rsidP="00B97B3A">
            <w:pPr>
              <w:pStyle w:val="Heading1"/>
              <w:outlineLvl w:val="0"/>
              <w:rPr>
                <w:color w:val="auto"/>
              </w:rPr>
            </w:pPr>
          </w:p>
        </w:tc>
      </w:tr>
      <w:tr w:rsidR="00B81538" w:rsidRPr="00FE3D64" w14:paraId="3CCB12E3" w14:textId="77777777" w:rsidTr="00465825">
        <w:tc>
          <w:tcPr>
            <w:tcW w:w="5000" w:type="pct"/>
            <w:tcBorders>
              <w:top w:val="single" w:sz="18" w:space="0" w:color="A40000"/>
              <w:left w:val="single" w:sz="18" w:space="0" w:color="A40000"/>
              <w:bottom w:val="single" w:sz="18" w:space="0" w:color="A40000"/>
              <w:right w:val="single" w:sz="18" w:space="0" w:color="A40000"/>
            </w:tcBorders>
            <w:shd w:val="clear" w:color="auto" w:fill="auto"/>
          </w:tcPr>
          <w:p w14:paraId="55C68AE3" w14:textId="7047846C" w:rsidR="00B81538" w:rsidRPr="00FE3D64" w:rsidRDefault="00B81538" w:rsidP="00B97B3A">
            <w:pPr>
              <w:pStyle w:val="Heading1"/>
              <w:outlineLvl w:val="0"/>
              <w:rPr>
                <w:color w:val="auto"/>
              </w:rPr>
            </w:pPr>
            <w:r>
              <w:rPr>
                <w:color w:val="auto"/>
              </w:rPr>
              <w:t xml:space="preserve">Required Contents in Your Target/Sample Shipments </w:t>
            </w:r>
          </w:p>
        </w:tc>
      </w:tr>
      <w:tr w:rsidR="00465825" w:rsidRPr="00FE3D64" w14:paraId="3C69A2B0" w14:textId="77777777" w:rsidTr="00465825">
        <w:tc>
          <w:tcPr>
            <w:tcW w:w="5000" w:type="pct"/>
            <w:tcBorders>
              <w:top w:val="single" w:sz="18" w:space="0" w:color="A40000"/>
            </w:tcBorders>
            <w:shd w:val="clear" w:color="auto" w:fill="auto"/>
          </w:tcPr>
          <w:p w14:paraId="7680B357" w14:textId="19A83667" w:rsidR="00465825" w:rsidRPr="00D02BFD" w:rsidRDefault="00465825" w:rsidP="00D02BFD">
            <w:pPr>
              <w:pStyle w:val="ListParagraph"/>
              <w:numPr>
                <w:ilvl w:val="0"/>
                <w:numId w:val="33"/>
              </w:numPr>
              <w:spacing w:before="100" w:beforeAutospacing="1" w:after="100" w:afterAutospacing="1"/>
              <w:ind w:left="418" w:hanging="418"/>
              <w:rPr>
                <w:rFonts w:cstheme="minorHAnsi"/>
                <w:color w:val="A40000"/>
                <w:sz w:val="24"/>
                <w:szCs w:val="24"/>
              </w:rPr>
            </w:pPr>
            <w:r w:rsidRPr="00D02BFD">
              <w:rPr>
                <w:rFonts w:cstheme="minorHAnsi"/>
                <w:color w:val="A40000"/>
                <w:sz w:val="24"/>
                <w:szCs w:val="24"/>
              </w:rPr>
              <w:t xml:space="preserve">Labeled contents (including item #) to coordinate with your packing list.  </w:t>
            </w:r>
            <w:r w:rsidR="00D02BFD">
              <w:rPr>
                <w:rFonts w:cstheme="minorHAnsi"/>
                <w:color w:val="A40000"/>
                <w:sz w:val="24"/>
                <w:szCs w:val="24"/>
              </w:rPr>
              <w:br/>
            </w:r>
            <w:r w:rsidRPr="00D02BFD">
              <w:rPr>
                <w:rFonts w:cstheme="minorHAnsi"/>
                <w:color w:val="A40000"/>
                <w:sz w:val="24"/>
                <w:szCs w:val="24"/>
              </w:rPr>
              <w:t xml:space="preserve">Targets must be labeled. PDV probes must be numbered. </w:t>
            </w:r>
            <w:r w:rsidR="00D02BFD">
              <w:rPr>
                <w:rFonts w:cstheme="minorHAnsi"/>
                <w:color w:val="A40000"/>
                <w:sz w:val="24"/>
                <w:szCs w:val="24"/>
              </w:rPr>
              <w:br/>
            </w:r>
          </w:p>
          <w:p w14:paraId="0940F5F7" w14:textId="653BBB46" w:rsidR="00465825" w:rsidRPr="00D02BFD" w:rsidRDefault="00465825" w:rsidP="00D02BFD">
            <w:pPr>
              <w:pStyle w:val="ListParagraph"/>
              <w:numPr>
                <w:ilvl w:val="0"/>
                <w:numId w:val="33"/>
              </w:numPr>
              <w:spacing w:before="100" w:beforeAutospacing="1" w:after="100" w:afterAutospacing="1"/>
              <w:ind w:left="418" w:hanging="418"/>
              <w:rPr>
                <w:rFonts w:cstheme="minorHAnsi"/>
                <w:color w:val="A40000"/>
                <w:sz w:val="24"/>
                <w:szCs w:val="24"/>
              </w:rPr>
            </w:pPr>
            <w:r w:rsidRPr="00D02BFD">
              <w:rPr>
                <w:rFonts w:cstheme="minorHAnsi"/>
                <w:color w:val="A40000"/>
                <w:sz w:val="24"/>
                <w:szCs w:val="24"/>
              </w:rPr>
              <w:t>Target assembly instructions and how DCS should store/care for contents (photos encouraged)</w:t>
            </w:r>
            <w:r w:rsidR="00D02BFD">
              <w:rPr>
                <w:rFonts w:cstheme="minorHAnsi"/>
                <w:color w:val="A40000"/>
                <w:sz w:val="24"/>
                <w:szCs w:val="24"/>
              </w:rPr>
              <w:br/>
            </w:r>
          </w:p>
          <w:p w14:paraId="7BE1012A" w14:textId="58BD83BD" w:rsidR="00465825" w:rsidRPr="00D02BFD" w:rsidRDefault="00465825" w:rsidP="00D02BFD">
            <w:pPr>
              <w:pStyle w:val="ListParagraph"/>
              <w:numPr>
                <w:ilvl w:val="0"/>
                <w:numId w:val="33"/>
              </w:numPr>
              <w:spacing w:before="100" w:beforeAutospacing="1" w:after="100" w:afterAutospacing="1"/>
              <w:ind w:left="418" w:hanging="418"/>
              <w:rPr>
                <w:rFonts w:eastAsia="Times New Roman" w:cstheme="minorHAnsi"/>
                <w:color w:val="A40000"/>
                <w:sz w:val="24"/>
                <w:szCs w:val="24"/>
              </w:rPr>
            </w:pPr>
            <w:r w:rsidRPr="00D02BFD">
              <w:rPr>
                <w:rFonts w:cstheme="minorHAnsi"/>
                <w:color w:val="A40000"/>
                <w:sz w:val="24"/>
                <w:szCs w:val="24"/>
              </w:rPr>
              <w:t xml:space="preserve">Return shipping label(s) – </w:t>
            </w:r>
            <w:bookmarkStart w:id="0" w:name="_Hlk71254377"/>
            <w:r w:rsidRPr="00D02BFD">
              <w:rPr>
                <w:rFonts w:cstheme="minorHAnsi"/>
                <w:color w:val="A40000"/>
                <w:sz w:val="24"/>
                <w:szCs w:val="24"/>
              </w:rPr>
              <w:t xml:space="preserve">please </w:t>
            </w:r>
            <w:r w:rsidRPr="00DD38BA">
              <w:rPr>
                <w:rFonts w:cstheme="minorHAnsi"/>
                <w:color w:val="A40000"/>
                <w:sz w:val="24"/>
                <w:szCs w:val="24"/>
              </w:rPr>
              <w:t>limit each package</w:t>
            </w:r>
            <w:r w:rsidRPr="00D02BFD">
              <w:rPr>
                <w:rFonts w:cstheme="minorHAnsi"/>
                <w:color w:val="A40000"/>
                <w:sz w:val="24"/>
                <w:szCs w:val="24"/>
              </w:rPr>
              <w:t xml:space="preserve"> weight</w:t>
            </w:r>
            <w:r w:rsidR="001C4019">
              <w:rPr>
                <w:rFonts w:cstheme="minorHAnsi"/>
                <w:color w:val="A40000"/>
                <w:sz w:val="24"/>
                <w:szCs w:val="24"/>
              </w:rPr>
              <w:t xml:space="preserve"> to</w:t>
            </w:r>
            <w:r w:rsidRPr="00D02BFD">
              <w:rPr>
                <w:rFonts w:cstheme="minorHAnsi"/>
                <w:color w:val="A40000"/>
                <w:sz w:val="24"/>
                <w:szCs w:val="24"/>
              </w:rPr>
              <w:t xml:space="preserve"> &lt; 65 lbs.</w:t>
            </w:r>
            <w:bookmarkEnd w:id="0"/>
            <w:r w:rsidR="00D02BFD">
              <w:rPr>
                <w:rFonts w:cstheme="minorHAnsi"/>
                <w:color w:val="A40000"/>
                <w:sz w:val="24"/>
                <w:szCs w:val="24"/>
              </w:rPr>
              <w:br/>
            </w:r>
          </w:p>
          <w:p w14:paraId="15ECE714" w14:textId="2978E711" w:rsidR="00465825" w:rsidRDefault="00D02BFD" w:rsidP="00D02BFD">
            <w:pPr>
              <w:pStyle w:val="Heading1"/>
              <w:numPr>
                <w:ilvl w:val="0"/>
                <w:numId w:val="33"/>
              </w:numPr>
              <w:spacing w:before="100" w:beforeAutospacing="1" w:after="100" w:afterAutospacing="1"/>
              <w:ind w:left="418" w:hanging="418"/>
              <w:outlineLvl w:val="0"/>
              <w:rPr>
                <w:color w:val="auto"/>
              </w:rPr>
            </w:pPr>
            <w:r>
              <w:rPr>
                <w:rFonts w:asciiTheme="minorHAnsi" w:hAnsiTheme="minorHAnsi" w:cstheme="minorHAnsi"/>
                <w:b w:val="0"/>
                <w:color w:val="A40000"/>
                <w:sz w:val="24"/>
                <w:szCs w:val="24"/>
              </w:rPr>
              <w:t>The</w:t>
            </w:r>
            <w:r w:rsidR="00465825" w:rsidRPr="00465825">
              <w:rPr>
                <w:rFonts w:asciiTheme="minorHAnsi" w:hAnsiTheme="minorHAnsi" w:cstheme="minorHAnsi"/>
                <w:b w:val="0"/>
                <w:color w:val="A40000"/>
                <w:sz w:val="24"/>
                <w:szCs w:val="24"/>
              </w:rPr>
              <w:t xml:space="preserve"> Packing List (see page 2)</w:t>
            </w:r>
          </w:p>
        </w:tc>
      </w:tr>
      <w:tr w:rsidR="00FE3D64" w:rsidRPr="00FE3D64" w14:paraId="272DCD36" w14:textId="77777777" w:rsidTr="00D234ED">
        <w:tc>
          <w:tcPr>
            <w:tcW w:w="5000" w:type="pct"/>
            <w:tcBorders>
              <w:top w:val="single" w:sz="18" w:space="0" w:color="A40000"/>
              <w:left w:val="single" w:sz="18" w:space="0" w:color="A40000"/>
              <w:bottom w:val="single" w:sz="18" w:space="0" w:color="A40000"/>
              <w:right w:val="single" w:sz="18" w:space="0" w:color="A40000"/>
            </w:tcBorders>
            <w:shd w:val="clear" w:color="auto" w:fill="auto"/>
          </w:tcPr>
          <w:p w14:paraId="76D36746" w14:textId="5F8E4705" w:rsidR="000177E3" w:rsidRPr="00FE3D64" w:rsidRDefault="00617075" w:rsidP="000177E3">
            <w:pPr>
              <w:pStyle w:val="Heading1"/>
              <w:outlineLvl w:val="0"/>
              <w:rPr>
                <w:color w:val="auto"/>
              </w:rPr>
            </w:pPr>
            <w:r>
              <w:rPr>
                <w:color w:val="auto"/>
              </w:rPr>
              <w:t xml:space="preserve">Shipping </w:t>
            </w:r>
            <w:r w:rsidR="000177E3" w:rsidRPr="00FE3D64">
              <w:rPr>
                <w:color w:val="auto"/>
              </w:rPr>
              <w:t>Hazardous Materia</w:t>
            </w:r>
            <w:r w:rsidR="00D02BFD">
              <w:rPr>
                <w:color w:val="auto"/>
              </w:rPr>
              <w:t>l</w:t>
            </w:r>
          </w:p>
        </w:tc>
      </w:tr>
      <w:tr w:rsidR="00D234ED" w:rsidRPr="00FE3D64" w14:paraId="0CC5AEF3" w14:textId="77777777" w:rsidTr="00D234ED">
        <w:tc>
          <w:tcPr>
            <w:tcW w:w="5000" w:type="pct"/>
            <w:tcBorders>
              <w:top w:val="single" w:sz="18" w:space="0" w:color="A40000"/>
            </w:tcBorders>
            <w:shd w:val="clear" w:color="auto" w:fill="auto"/>
          </w:tcPr>
          <w:p w14:paraId="69D4336C" w14:textId="5C9EBD6B" w:rsidR="00D234ED" w:rsidRPr="00D234ED" w:rsidRDefault="00D234ED" w:rsidP="000177E3">
            <w:pPr>
              <w:pStyle w:val="Heading1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 w:rsidRPr="006170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50EDB8A" wp14:editId="444D55DE">
                      <wp:simplePos x="0" y="0"/>
                      <wp:positionH relativeFrom="column">
                        <wp:posOffset>3132289</wp:posOffset>
                      </wp:positionH>
                      <wp:positionV relativeFrom="paragraph">
                        <wp:posOffset>111401</wp:posOffset>
                      </wp:positionV>
                      <wp:extent cx="3061114" cy="1626870"/>
                      <wp:effectExtent l="19050" t="19050" r="25400" b="1143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1114" cy="1626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AEE9D4" w14:textId="406D2FC3" w:rsidR="00D234ED" w:rsidRPr="00465825" w:rsidRDefault="00580568" w:rsidP="00D234ED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ind w:left="180" w:hanging="1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80568">
                                    <w:rPr>
                                      <w:b/>
                                      <w:bCs/>
                                      <w:color w:val="A40000"/>
                                      <w:sz w:val="24"/>
                                      <w:szCs w:val="24"/>
                                    </w:rPr>
                                    <w:t xml:space="preserve">Must be approved by </w:t>
                                  </w:r>
                                  <w:r>
                                    <w:rPr>
                                      <w:b/>
                                      <w:bCs/>
                                      <w:color w:val="A40000"/>
                                      <w:sz w:val="24"/>
                                      <w:szCs w:val="24"/>
                                    </w:rPr>
                                    <w:t xml:space="preserve">the </w:t>
                                  </w:r>
                                  <w:r w:rsidRPr="00580568">
                                    <w:rPr>
                                      <w:b/>
                                      <w:bCs/>
                                      <w:color w:val="A40000"/>
                                      <w:sz w:val="24"/>
                                      <w:szCs w:val="24"/>
                                    </w:rPr>
                                    <w:t xml:space="preserve">DCS Manager via </w:t>
                                  </w:r>
                                  <w:hyperlink r:id="rId15" w:history="1">
                                    <w:r w:rsidRPr="00DD38BA">
                                      <w:rPr>
                                        <w:rStyle w:val="Hyperlink"/>
                                        <w:b/>
                                        <w:bCs/>
                                        <w:color w:val="A40000"/>
                                        <w:sz w:val="24"/>
                                        <w:szCs w:val="24"/>
                                      </w:rPr>
                                      <w:t>dcs.admin@wsu.edu</w:t>
                                    </w:r>
                                  </w:hyperlink>
                                  <w:r w:rsidRPr="00DD38BA">
                                    <w:rPr>
                                      <w:b/>
                                      <w:bCs/>
                                      <w:color w:val="A40000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D234ED" w:rsidRPr="0046582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</w:p>
                                <w:p w14:paraId="074D4595" w14:textId="425E61F6" w:rsidR="00D234ED" w:rsidRPr="00465825" w:rsidRDefault="00580568" w:rsidP="00D234ED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ind w:left="180" w:hanging="1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6582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Follow the </w:t>
                                  </w:r>
                                  <w:hyperlink r:id="rId16" w:history="1">
                                    <w:r w:rsidRPr="00465825">
                                      <w:rPr>
                                        <w:rStyle w:val="Hyperlink"/>
                                        <w:b/>
                                        <w:bCs/>
                                        <w:color w:val="auto"/>
                                        <w:sz w:val="24"/>
                                        <w:szCs w:val="24"/>
                                      </w:rPr>
                                      <w:t>APS Guidelines for Transporting Hazardous Material</w:t>
                                    </w:r>
                                  </w:hyperlink>
                                  <w:r w:rsidR="00D234ED" w:rsidRPr="0046582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</w:p>
                                <w:p w14:paraId="3A731742" w14:textId="77777777" w:rsidR="00D234ED" w:rsidRPr="00465825" w:rsidRDefault="00D234ED" w:rsidP="00D234ED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ind w:left="180" w:hanging="180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65825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Identify Hazardous Material in ESAF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EDB8A" id="_x0000_s1027" type="#_x0000_t202" style="position:absolute;margin-left:246.65pt;margin-top:8.75pt;width:241.05pt;height:12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kDTKAIAAE8EAAAOAAAAZHJzL2Uyb0RvYy54bWysVNuO0zAQfUfiHyy/01wo3RI1XS1dipCW&#10;i7TLBziO01jYHmO7TcrXM3a63WqBF0QeLI9nfHzmzExW16NW5CCcl2BqWsxySoTh0Eqzq+m3h+2r&#10;JSU+MNMyBUbU9Cg8vV6/fLEabCVK6EG1whEEMb4abE37EGyVZZ73QjM/AysMOjtwmgU03S5rHRsQ&#10;XauszPNFNoBrrQMuvMfT28lJ1wm/6wQPX7rOi0BUTZFbSKtLaxPXbL1i1c4x20t+osH+gYVm0uCj&#10;Z6hbFhjZO/kblJbcgYcuzDjoDLpOcpFywGyK/Fk29z2zIuWC4nh7lsn/P1j++fDVEdnWtCyuKDFM&#10;Y5EexBjIOxhJGfUZrK8w7N5iYBjxGOuccvX2Dvh3TwxsemZ24sY5GHrBWuRXxJvZxdUJx0eQZvgE&#10;LT7D9gES0Ng5HcVDOQiiY52O59pEKhwPX+eLoijmlHD0FYtysbxK1ctY9XjdOh8+CNAkbmrqsPgJ&#10;nh3ufIh0WPUYEl/zoGS7lUolw+2ajXLkwLBRtulLGTwLU4YMyGVZ5PkkwV8x8vT9CUPLgC2vpK7p&#10;8hzEqijce9OmhgxMqmmPnJU5KRnFm2QMYzOmoiWZo8oNtEeU1sHU4TiRuOnB/aRkwO6uqf+xZ05Q&#10;oj4aLM/bYj6P45CM+ZurEg136WkuPcxwhKppoGTabkIaoSicgRssYyeTwE9MTpSxa5PupwmLY3Fp&#10;p6in/8D6FwAAAP//AwBQSwMEFAAGAAgAAAAhAHFoxGbfAAAACgEAAA8AAABkcnMvZG93bnJldi54&#10;bWxMj8FOwzAQRO9I/IO1SFwQdWhaTEKcCoFA6rEFcXbiJQmN1yF229CvZznBcTVPM2+L1eR6ccAx&#10;dJ403MwSEEi1tx01Gt5en6/vQIRoyJreE2r4xgCr8vysMLn1R9rgYRsbwSUUcqOhjXHIpQx1i86E&#10;mR+QOPvwozORz7GRdjRHLne9nCfJrXSmI15ozYCPLda77d5peN8hZn5zOn3JxrzEqye17j4rrS8v&#10;pod7EBGn+AfDrz6rQ8lOld+TDaLXsMjSlFEO1BIEA5laLkBUGuYqVSDLQv5/ofwBAAD//wMAUEsB&#10;Ai0AFAAGAAgAAAAhALaDOJL+AAAA4QEAABMAAAAAAAAAAAAAAAAAAAAAAFtDb250ZW50X1R5cGVz&#10;XS54bWxQSwECLQAUAAYACAAAACEAOP0h/9YAAACUAQAACwAAAAAAAAAAAAAAAAAvAQAAX3JlbHMv&#10;LnJlbHNQSwECLQAUAAYACAAAACEAQ/JA0ygCAABPBAAADgAAAAAAAAAAAAAAAAAuAgAAZHJzL2Uy&#10;b0RvYy54bWxQSwECLQAUAAYACAAAACEAcWjEZt8AAAAKAQAADwAAAAAAAAAAAAAAAACCBAAAZHJz&#10;L2Rvd25yZXYueG1sUEsFBgAAAAAEAAQA8wAAAI4FAAAAAA==&#10;" strokeweight="3pt">
                      <v:textbox>
                        <w:txbxContent>
                          <w:p w14:paraId="2EAEE9D4" w14:textId="406D2FC3" w:rsidR="00D234ED" w:rsidRPr="00465825" w:rsidRDefault="00580568" w:rsidP="00D234E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180" w:hanging="1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0568">
                              <w:rPr>
                                <w:b/>
                                <w:bCs/>
                                <w:color w:val="A40000"/>
                                <w:sz w:val="24"/>
                                <w:szCs w:val="24"/>
                              </w:rPr>
                              <w:t xml:space="preserve">Must be approved by </w:t>
                            </w:r>
                            <w:r>
                              <w:rPr>
                                <w:b/>
                                <w:bCs/>
                                <w:color w:val="A40000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580568">
                              <w:rPr>
                                <w:b/>
                                <w:bCs/>
                                <w:color w:val="A40000"/>
                                <w:sz w:val="24"/>
                                <w:szCs w:val="24"/>
                              </w:rPr>
                              <w:t xml:space="preserve">DCS Manager via </w:t>
                            </w:r>
                            <w:hyperlink r:id="rId17" w:history="1">
                              <w:r w:rsidRPr="00DD38BA">
                                <w:rPr>
                                  <w:rStyle w:val="Hyperlink"/>
                                  <w:b/>
                                  <w:bCs/>
                                  <w:color w:val="A40000"/>
                                  <w:sz w:val="24"/>
                                  <w:szCs w:val="24"/>
                                </w:rPr>
                                <w:t>dcs.admin@wsu.edu</w:t>
                              </w:r>
                            </w:hyperlink>
                            <w:r w:rsidRPr="00DD38BA">
                              <w:rPr>
                                <w:b/>
                                <w:bCs/>
                                <w:color w:val="A4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234ED" w:rsidRPr="0046582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74D4595" w14:textId="425E61F6" w:rsidR="00D234ED" w:rsidRPr="00465825" w:rsidRDefault="00580568" w:rsidP="00D234E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180" w:hanging="180"/>
                              <w:rPr>
                                <w:sz w:val="24"/>
                                <w:szCs w:val="24"/>
                              </w:rPr>
                            </w:pPr>
                            <w:r w:rsidRPr="0046582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Follow the </w:t>
                            </w:r>
                            <w:hyperlink r:id="rId18" w:history="1">
                              <w:r w:rsidRPr="00465825">
                                <w:rPr>
                                  <w:rStyle w:val="Hyperlink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APS Guidelines for Transporting Hazardous Material</w:t>
                              </w:r>
                            </w:hyperlink>
                            <w:r w:rsidR="00D234ED" w:rsidRPr="0046582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A731742" w14:textId="77777777" w:rsidR="00D234ED" w:rsidRPr="00465825" w:rsidRDefault="00D234ED" w:rsidP="00D234E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180" w:hanging="18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65825">
                              <w:rPr>
                                <w:b/>
                                <w:sz w:val="24"/>
                                <w:szCs w:val="24"/>
                              </w:rPr>
                              <w:t>Identify Hazardous Material in ESAF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34ED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u w:val="single"/>
              </w:rPr>
              <w:t>SHIP TO ANL</w:t>
            </w:r>
            <w:r w:rsidRPr="00D234ED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br/>
              <w:t>Recipient’s Name</w:t>
            </w:r>
            <w:r w:rsidRPr="00D234ED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br/>
              <w:t>c/o Building 46, Hazardous Materials Receiving</w:t>
            </w:r>
            <w:r w:rsidRPr="00D234ED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br/>
              <w:t>APS/ANL</w:t>
            </w:r>
            <w:r w:rsidRPr="00D234ED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br/>
              <w:t>Sector No. 35</w:t>
            </w:r>
            <w:r w:rsidRPr="00D234ED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br/>
              <w:t>Argonne National Laboratory</w:t>
            </w:r>
            <w:r w:rsidRPr="00D234ED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br/>
              <w:t>Recipient's Name</w:t>
            </w:r>
            <w:r w:rsidRPr="00D234ED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br/>
              <w:t>9700 South Cass Ave.</w:t>
            </w:r>
            <w:r w:rsidRPr="00D234ED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br/>
              <w:t>Lemont, IL60439</w:t>
            </w:r>
          </w:p>
        </w:tc>
      </w:tr>
    </w:tbl>
    <w:tbl>
      <w:tblPr>
        <w:tblW w:w="8095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4041"/>
        <w:gridCol w:w="236"/>
        <w:gridCol w:w="3818"/>
      </w:tblGrid>
      <w:tr w:rsidR="00240482" w:rsidRPr="0014626B" w14:paraId="069DEE12" w14:textId="77777777" w:rsidTr="00401714">
        <w:trPr>
          <w:trHeight w:val="315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2828D7" w14:textId="5B0B7684" w:rsidR="00240482" w:rsidRPr="0014626B" w:rsidRDefault="00240482" w:rsidP="009C135A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3AE3F" w14:textId="77777777" w:rsidR="00240482" w:rsidRPr="0014626B" w:rsidRDefault="00240482" w:rsidP="009C13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0A7B1" w14:textId="77777777" w:rsidR="00240482" w:rsidRPr="0014626B" w:rsidRDefault="00240482" w:rsidP="009C1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"/>
        <w:gridCol w:w="2631"/>
        <w:gridCol w:w="2917"/>
        <w:gridCol w:w="1480"/>
        <w:gridCol w:w="2862"/>
        <w:gridCol w:w="22"/>
      </w:tblGrid>
      <w:tr w:rsidR="00650259" w:rsidRPr="00846B76" w14:paraId="3EF49CEF" w14:textId="77777777" w:rsidTr="00FE3D64">
        <w:trPr>
          <w:trHeight w:val="54"/>
        </w:trPr>
        <w:tc>
          <w:tcPr>
            <w:tcW w:w="5000" w:type="pct"/>
            <w:gridSpan w:val="6"/>
            <w:tcBorders>
              <w:bottom w:val="single" w:sz="18" w:space="0" w:color="A40000"/>
            </w:tcBorders>
            <w:shd w:val="clear" w:color="auto" w:fill="auto"/>
          </w:tcPr>
          <w:p w14:paraId="7D6C4DE1" w14:textId="77777777" w:rsidR="00650259" w:rsidRPr="00846B76" w:rsidRDefault="00650259" w:rsidP="009C135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E3D64" w:rsidRPr="00FE3D64" w14:paraId="1FF3F64B" w14:textId="77777777" w:rsidTr="00D234ED">
        <w:tc>
          <w:tcPr>
            <w:tcW w:w="5000" w:type="pct"/>
            <w:gridSpan w:val="6"/>
            <w:tcBorders>
              <w:top w:val="single" w:sz="18" w:space="0" w:color="A40000"/>
              <w:left w:val="single" w:sz="18" w:space="0" w:color="A40000"/>
              <w:bottom w:val="single" w:sz="18" w:space="0" w:color="A40000"/>
              <w:right w:val="single" w:sz="18" w:space="0" w:color="A40000"/>
            </w:tcBorders>
            <w:shd w:val="clear" w:color="auto" w:fill="auto"/>
          </w:tcPr>
          <w:p w14:paraId="493561C1" w14:textId="4F4960D6" w:rsidR="00650259" w:rsidRPr="00FE3D64" w:rsidRDefault="00617075" w:rsidP="0090596C">
            <w:pPr>
              <w:pStyle w:val="Heading1"/>
              <w:outlineLvl w:val="0"/>
              <w:rPr>
                <w:color w:val="auto"/>
              </w:rPr>
            </w:pPr>
            <w:bookmarkStart w:id="1" w:name="_Hlk521325947"/>
            <w:r>
              <w:rPr>
                <w:color w:val="auto"/>
              </w:rPr>
              <w:t xml:space="preserve">Shipping </w:t>
            </w:r>
            <w:r w:rsidR="000177E3" w:rsidRPr="00FE3D64">
              <w:rPr>
                <w:color w:val="auto"/>
              </w:rPr>
              <w:t>Non-Hazardous Material</w:t>
            </w:r>
          </w:p>
        </w:tc>
      </w:tr>
      <w:tr w:rsidR="00465825" w:rsidRPr="00FE3D64" w14:paraId="762D1401" w14:textId="77777777" w:rsidTr="00D234ED">
        <w:tc>
          <w:tcPr>
            <w:tcW w:w="5000" w:type="pct"/>
            <w:gridSpan w:val="6"/>
            <w:tcBorders>
              <w:top w:val="single" w:sz="18" w:space="0" w:color="A40000"/>
            </w:tcBorders>
            <w:shd w:val="clear" w:color="auto" w:fill="auto"/>
          </w:tcPr>
          <w:p w14:paraId="5F2DAC05" w14:textId="21D2DA3B" w:rsidR="00465825" w:rsidRPr="00D234ED" w:rsidRDefault="00D234ED" w:rsidP="0090596C">
            <w:pPr>
              <w:pStyle w:val="Heading1"/>
              <w:outlineLvl w:val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 w:rsidRPr="00D234ED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u w:val="single"/>
              </w:rPr>
              <w:t>SHIP TO DCS</w:t>
            </w:r>
            <w:r w:rsidRPr="00D234ED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br/>
              <w:t>WSU c/o Argonne National Laboratory</w:t>
            </w:r>
            <w:r w:rsidRPr="00D234ED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br/>
              <w:t>9700 S. Cass Ave.</w:t>
            </w:r>
            <w:r w:rsidRPr="00D234ED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br/>
              <w:t>Bldg. 438F/F001</w:t>
            </w:r>
            <w:r w:rsidRPr="00D234ED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br/>
              <w:t>Attention: Liz Prokop</w:t>
            </w:r>
            <w:r w:rsidRPr="00D234ED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br/>
              <w:t>Lemont, IL 60439</w:t>
            </w:r>
          </w:p>
        </w:tc>
      </w:tr>
      <w:tr w:rsidR="00301252" w:rsidRPr="00301252" w14:paraId="5AF32861" w14:textId="77777777" w:rsidTr="00580568">
        <w:trPr>
          <w:gridBefore w:val="1"/>
          <w:gridAfter w:val="1"/>
          <w:wBefore w:w="12" w:type="pct"/>
          <w:wAfter w:w="12" w:type="pct"/>
          <w:trHeight w:val="144"/>
        </w:trPr>
        <w:bookmarkEnd w:id="1" w:displacedByCustomXml="next"/>
        <w:sdt>
          <w:sdtPr>
            <w:rPr>
              <w:rFonts w:cstheme="minorHAnsi"/>
              <w:sz w:val="24"/>
              <w:szCs w:val="24"/>
            </w:rPr>
            <w:id w:val="1621259925"/>
            <w:placeholder>
              <w:docPart w:val="B756D476BEE7442EA1FB740245D7F66C"/>
            </w:placeholder>
            <w:temporary/>
            <w:showingPlcHdr/>
          </w:sdtPr>
          <w:sdtEndPr/>
          <w:sdtContent>
            <w:tc>
              <w:tcPr>
                <w:tcW w:w="1324" w:type="pct"/>
                <w:tcBorders>
                  <w:top w:val="single" w:sz="18" w:space="0" w:color="A40000"/>
                  <w:left w:val="single" w:sz="18" w:space="0" w:color="A40000"/>
                </w:tcBorders>
                <w:vAlign w:val="bottom"/>
              </w:tcPr>
              <w:p w14:paraId="3132A512" w14:textId="77777777" w:rsidR="00301252" w:rsidRPr="00301252" w:rsidRDefault="00301252" w:rsidP="00B97B3A">
                <w:pPr>
                  <w:pStyle w:val="NormalIndent"/>
                  <w:ind w:left="67"/>
                  <w:rPr>
                    <w:rFonts w:cstheme="minorHAnsi"/>
                    <w:sz w:val="24"/>
                    <w:szCs w:val="24"/>
                  </w:rPr>
                </w:pPr>
                <w:r w:rsidRPr="00301252">
                  <w:rPr>
                    <w:rFonts w:cstheme="minorHAnsi"/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652" w:type="pct"/>
            <w:gridSpan w:val="3"/>
            <w:tcBorders>
              <w:top w:val="single" w:sz="18" w:space="0" w:color="A40000"/>
              <w:bottom w:val="single" w:sz="4" w:space="0" w:color="auto"/>
              <w:right w:val="single" w:sz="18" w:space="0" w:color="A40000"/>
            </w:tcBorders>
            <w:vAlign w:val="bottom"/>
          </w:tcPr>
          <w:p w14:paraId="7EF3683F" w14:textId="7B631CA4" w:rsidR="00301252" w:rsidRPr="00301252" w:rsidRDefault="00301252" w:rsidP="00B97B3A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301252" w:rsidRPr="00301252" w14:paraId="640273D5" w14:textId="77777777" w:rsidTr="00580568">
        <w:trPr>
          <w:gridBefore w:val="1"/>
          <w:gridAfter w:val="1"/>
          <w:wBefore w:w="12" w:type="pct"/>
          <w:wAfter w:w="12" w:type="pct"/>
          <w:trHeight w:val="144"/>
        </w:trPr>
        <w:sdt>
          <w:sdtPr>
            <w:rPr>
              <w:rFonts w:cstheme="minorHAnsi"/>
              <w:sz w:val="24"/>
              <w:szCs w:val="24"/>
            </w:rPr>
            <w:id w:val="-1470592894"/>
            <w:placeholder>
              <w:docPart w:val="4928A4C044F347FFABCE899DF454B07E"/>
            </w:placeholder>
            <w:temporary/>
            <w:showingPlcHdr/>
          </w:sdtPr>
          <w:sdtEndPr/>
          <w:sdtContent>
            <w:tc>
              <w:tcPr>
                <w:tcW w:w="1324" w:type="pct"/>
                <w:tcBorders>
                  <w:left w:val="single" w:sz="18" w:space="0" w:color="A40000"/>
                </w:tcBorders>
                <w:vAlign w:val="bottom"/>
              </w:tcPr>
              <w:p w14:paraId="3D60F5DE" w14:textId="77777777" w:rsidR="00301252" w:rsidRPr="00301252" w:rsidRDefault="00301252" w:rsidP="00B97B3A">
                <w:pPr>
                  <w:pStyle w:val="NormalIndent"/>
                  <w:ind w:left="67"/>
                  <w:rPr>
                    <w:rFonts w:cstheme="minorHAnsi"/>
                    <w:sz w:val="24"/>
                    <w:szCs w:val="24"/>
                  </w:rPr>
                </w:pPr>
                <w:r w:rsidRPr="00301252">
                  <w:rPr>
                    <w:rFonts w:cstheme="minorHAnsi"/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652" w:type="pct"/>
            <w:gridSpan w:val="3"/>
            <w:tcBorders>
              <w:bottom w:val="single" w:sz="4" w:space="0" w:color="auto"/>
              <w:right w:val="single" w:sz="18" w:space="0" w:color="A40000"/>
            </w:tcBorders>
            <w:vAlign w:val="bottom"/>
          </w:tcPr>
          <w:p w14:paraId="4BC51D50" w14:textId="77777777" w:rsidR="00301252" w:rsidRPr="00301252" w:rsidRDefault="00301252" w:rsidP="00B97B3A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301252" w:rsidRPr="00301252" w14:paraId="71D5E90C" w14:textId="77777777" w:rsidTr="00580568">
        <w:trPr>
          <w:gridBefore w:val="1"/>
          <w:gridAfter w:val="1"/>
          <w:wBefore w:w="12" w:type="pct"/>
          <w:wAfter w:w="12" w:type="pct"/>
          <w:trHeight w:val="144"/>
        </w:trPr>
        <w:tc>
          <w:tcPr>
            <w:tcW w:w="1324" w:type="pct"/>
            <w:tcBorders>
              <w:left w:val="single" w:sz="18" w:space="0" w:color="A40000"/>
            </w:tcBorders>
            <w:vAlign w:val="bottom"/>
          </w:tcPr>
          <w:p w14:paraId="4D229030" w14:textId="77777777" w:rsidR="00301252" w:rsidRPr="00301252" w:rsidRDefault="00301252" w:rsidP="00B97B3A">
            <w:pPr>
              <w:pStyle w:val="NormalIndent"/>
              <w:ind w:left="67"/>
              <w:rPr>
                <w:rFonts w:cstheme="minorHAnsi"/>
                <w:sz w:val="24"/>
                <w:szCs w:val="24"/>
              </w:rPr>
            </w:pPr>
            <w:r w:rsidRPr="00301252">
              <w:rPr>
                <w:rFonts w:cstheme="minorHAnsi"/>
                <w:sz w:val="24"/>
                <w:szCs w:val="24"/>
              </w:rPr>
              <w:t>Organization</w:t>
            </w:r>
          </w:p>
        </w:tc>
        <w:tc>
          <w:tcPr>
            <w:tcW w:w="3652" w:type="pct"/>
            <w:gridSpan w:val="3"/>
            <w:tcBorders>
              <w:bottom w:val="single" w:sz="4" w:space="0" w:color="auto"/>
              <w:right w:val="single" w:sz="18" w:space="0" w:color="A40000"/>
            </w:tcBorders>
            <w:vAlign w:val="bottom"/>
          </w:tcPr>
          <w:p w14:paraId="42026B29" w14:textId="77777777" w:rsidR="00301252" w:rsidRPr="00301252" w:rsidRDefault="00301252" w:rsidP="00B97B3A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301252" w:rsidRPr="00301252" w14:paraId="288F9EC3" w14:textId="77777777" w:rsidTr="00580568">
        <w:trPr>
          <w:gridBefore w:val="1"/>
          <w:gridAfter w:val="1"/>
          <w:wBefore w:w="12" w:type="pct"/>
          <w:wAfter w:w="12" w:type="pct"/>
          <w:trHeight w:val="144"/>
        </w:trPr>
        <w:tc>
          <w:tcPr>
            <w:tcW w:w="1324" w:type="pct"/>
            <w:tcBorders>
              <w:left w:val="single" w:sz="18" w:space="0" w:color="A40000"/>
            </w:tcBorders>
            <w:vAlign w:val="bottom"/>
          </w:tcPr>
          <w:p w14:paraId="365A5371" w14:textId="77777777" w:rsidR="00301252" w:rsidRPr="00301252" w:rsidRDefault="00301252" w:rsidP="00B97B3A">
            <w:pPr>
              <w:pStyle w:val="NormalIndent"/>
              <w:ind w:left="67"/>
              <w:rPr>
                <w:rFonts w:cstheme="minorHAnsi"/>
                <w:sz w:val="24"/>
                <w:szCs w:val="24"/>
              </w:rPr>
            </w:pPr>
            <w:r w:rsidRPr="00301252">
              <w:rPr>
                <w:rFonts w:cstheme="minorHAnsi"/>
                <w:sz w:val="24"/>
                <w:szCs w:val="24"/>
              </w:rPr>
              <w:t>Experiment Date</w:t>
            </w:r>
          </w:p>
        </w:tc>
        <w:tc>
          <w:tcPr>
            <w:tcW w:w="3652" w:type="pct"/>
            <w:gridSpan w:val="3"/>
            <w:tcBorders>
              <w:bottom w:val="single" w:sz="4" w:space="0" w:color="auto"/>
              <w:right w:val="single" w:sz="18" w:space="0" w:color="A40000"/>
            </w:tcBorders>
            <w:vAlign w:val="bottom"/>
          </w:tcPr>
          <w:p w14:paraId="423FE70C" w14:textId="77777777" w:rsidR="00301252" w:rsidRPr="00301252" w:rsidRDefault="00301252" w:rsidP="00B97B3A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301252" w:rsidRPr="00301252" w14:paraId="78961320" w14:textId="77777777" w:rsidTr="00580568">
        <w:trPr>
          <w:gridBefore w:val="1"/>
          <w:gridAfter w:val="1"/>
          <w:wBefore w:w="12" w:type="pct"/>
          <w:wAfter w:w="12" w:type="pct"/>
          <w:trHeight w:val="144"/>
        </w:trPr>
        <w:tc>
          <w:tcPr>
            <w:tcW w:w="4977" w:type="pct"/>
            <w:gridSpan w:val="4"/>
            <w:tcBorders>
              <w:left w:val="single" w:sz="18" w:space="0" w:color="A40000"/>
              <w:right w:val="single" w:sz="18" w:space="0" w:color="A40000"/>
            </w:tcBorders>
            <w:vAlign w:val="bottom"/>
          </w:tcPr>
          <w:p w14:paraId="28CA6BCB" w14:textId="77777777" w:rsidR="00301252" w:rsidRPr="00301252" w:rsidRDefault="00301252" w:rsidP="0030125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301252">
              <w:rPr>
                <w:rFonts w:cstheme="minorHAnsi"/>
                <w:sz w:val="24"/>
                <w:szCs w:val="24"/>
              </w:rPr>
              <w:br/>
              <w:t>Contents will be packaged and returned to your organization upon completion of experiments.</w:t>
            </w:r>
          </w:p>
        </w:tc>
      </w:tr>
      <w:tr w:rsidR="00301252" w:rsidRPr="00301252" w14:paraId="2CE10328" w14:textId="77777777" w:rsidTr="00580568">
        <w:trPr>
          <w:gridBefore w:val="1"/>
          <w:gridAfter w:val="1"/>
          <w:wBefore w:w="12" w:type="pct"/>
          <w:wAfter w:w="12" w:type="pct"/>
          <w:trHeight w:val="144"/>
        </w:trPr>
        <w:tc>
          <w:tcPr>
            <w:tcW w:w="1324" w:type="pct"/>
            <w:tcBorders>
              <w:left w:val="single" w:sz="18" w:space="0" w:color="A40000"/>
            </w:tcBorders>
            <w:vAlign w:val="bottom"/>
          </w:tcPr>
          <w:p w14:paraId="30689E4C" w14:textId="77777777" w:rsidR="00301252" w:rsidRPr="00301252" w:rsidRDefault="00301252" w:rsidP="00B97B3A">
            <w:pPr>
              <w:pStyle w:val="NormalIndent"/>
              <w:ind w:left="67"/>
              <w:rPr>
                <w:rFonts w:cstheme="minorHAnsi"/>
                <w:sz w:val="24"/>
                <w:szCs w:val="24"/>
              </w:rPr>
            </w:pPr>
            <w:r w:rsidRPr="00301252">
              <w:rPr>
                <w:rFonts w:cstheme="minorHAnsi"/>
                <w:sz w:val="24"/>
                <w:szCs w:val="24"/>
              </w:rPr>
              <w:t>RETURN Address</w:t>
            </w:r>
          </w:p>
        </w:tc>
        <w:tc>
          <w:tcPr>
            <w:tcW w:w="3652" w:type="pct"/>
            <w:gridSpan w:val="3"/>
            <w:tcBorders>
              <w:bottom w:val="single" w:sz="4" w:space="0" w:color="auto"/>
              <w:right w:val="single" w:sz="18" w:space="0" w:color="A40000"/>
            </w:tcBorders>
            <w:vAlign w:val="bottom"/>
          </w:tcPr>
          <w:p w14:paraId="388DA433" w14:textId="77777777" w:rsidR="00301252" w:rsidRPr="00301252" w:rsidRDefault="00301252" w:rsidP="00B97B3A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301252" w:rsidRPr="00301252" w14:paraId="7AE26E45" w14:textId="77777777" w:rsidTr="00580568">
        <w:trPr>
          <w:gridBefore w:val="1"/>
          <w:gridAfter w:val="1"/>
          <w:wBefore w:w="12" w:type="pct"/>
          <w:wAfter w:w="12" w:type="pct"/>
          <w:trHeight w:val="144"/>
        </w:trPr>
        <w:sdt>
          <w:sdtPr>
            <w:rPr>
              <w:rFonts w:cstheme="minorHAnsi"/>
              <w:sz w:val="24"/>
              <w:szCs w:val="24"/>
            </w:rPr>
            <w:id w:val="-521243642"/>
            <w:placeholder>
              <w:docPart w:val="E59ED03CD536445EA91745D2B2848112"/>
            </w:placeholder>
            <w:temporary/>
            <w:showingPlcHdr/>
          </w:sdtPr>
          <w:sdtEndPr/>
          <w:sdtContent>
            <w:tc>
              <w:tcPr>
                <w:tcW w:w="1324" w:type="pct"/>
                <w:tcBorders>
                  <w:left w:val="single" w:sz="18" w:space="0" w:color="A40000"/>
                </w:tcBorders>
                <w:vAlign w:val="bottom"/>
              </w:tcPr>
              <w:p w14:paraId="4F42EC13" w14:textId="77777777" w:rsidR="00301252" w:rsidRPr="00301252" w:rsidRDefault="00301252" w:rsidP="00B97B3A">
                <w:pPr>
                  <w:pStyle w:val="NormalIndent"/>
                  <w:ind w:left="67"/>
                  <w:rPr>
                    <w:rFonts w:cstheme="minorHAnsi"/>
                    <w:sz w:val="24"/>
                    <w:szCs w:val="24"/>
                  </w:rPr>
                </w:pPr>
                <w:r w:rsidRPr="00301252">
                  <w:rPr>
                    <w:rFonts w:cstheme="minorHAnsi"/>
                    <w:sz w:val="24"/>
                    <w:szCs w:val="24"/>
                  </w:rPr>
                  <w:t>City/State/Zip</w:t>
                </w:r>
              </w:p>
            </w:tc>
          </w:sdtContent>
        </w:sdt>
        <w:tc>
          <w:tcPr>
            <w:tcW w:w="3652" w:type="pct"/>
            <w:gridSpan w:val="3"/>
            <w:tcBorders>
              <w:bottom w:val="single" w:sz="4" w:space="0" w:color="auto"/>
              <w:right w:val="single" w:sz="18" w:space="0" w:color="A40000"/>
            </w:tcBorders>
            <w:vAlign w:val="bottom"/>
          </w:tcPr>
          <w:p w14:paraId="556766DF" w14:textId="77777777" w:rsidR="00301252" w:rsidRPr="00301252" w:rsidRDefault="00301252" w:rsidP="00B97B3A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301252" w:rsidRPr="00301252" w14:paraId="021A6896" w14:textId="77777777" w:rsidTr="00580568">
        <w:trPr>
          <w:gridBefore w:val="1"/>
          <w:gridAfter w:val="1"/>
          <w:wBefore w:w="12" w:type="pct"/>
          <w:wAfter w:w="12" w:type="pct"/>
          <w:trHeight w:val="144"/>
        </w:trPr>
        <w:sdt>
          <w:sdtPr>
            <w:rPr>
              <w:rFonts w:cstheme="minorHAnsi"/>
              <w:sz w:val="24"/>
              <w:szCs w:val="24"/>
            </w:rPr>
            <w:id w:val="83577009"/>
            <w:placeholder>
              <w:docPart w:val="872E7E13C4AF48D7B4517FF93E23CD17"/>
            </w:placeholder>
            <w:temporary/>
            <w:showingPlcHdr/>
          </w:sdtPr>
          <w:sdtEndPr/>
          <w:sdtContent>
            <w:tc>
              <w:tcPr>
                <w:tcW w:w="1324" w:type="pct"/>
                <w:tcBorders>
                  <w:left w:val="single" w:sz="18" w:space="0" w:color="A40000"/>
                </w:tcBorders>
                <w:vAlign w:val="bottom"/>
              </w:tcPr>
              <w:p w14:paraId="5BAD5788" w14:textId="77777777" w:rsidR="00301252" w:rsidRPr="00301252" w:rsidRDefault="00301252" w:rsidP="00B97B3A">
                <w:pPr>
                  <w:pStyle w:val="NormalIndent"/>
                  <w:ind w:left="67"/>
                  <w:rPr>
                    <w:rFonts w:cstheme="minorHAnsi"/>
                    <w:sz w:val="24"/>
                    <w:szCs w:val="24"/>
                  </w:rPr>
                </w:pPr>
                <w:r w:rsidRPr="00301252">
                  <w:rPr>
                    <w:rFonts w:cstheme="minorHAnsi"/>
                    <w:sz w:val="24"/>
                    <w:szCs w:val="24"/>
                  </w:rPr>
                  <w:t>Phone</w:t>
                </w:r>
              </w:p>
            </w:tc>
          </w:sdtContent>
        </w:sdt>
        <w:tc>
          <w:tcPr>
            <w:tcW w:w="1468" w:type="pct"/>
            <w:tcBorders>
              <w:bottom w:val="single" w:sz="2" w:space="0" w:color="auto"/>
            </w:tcBorders>
            <w:vAlign w:val="bottom"/>
          </w:tcPr>
          <w:p w14:paraId="2403F006" w14:textId="77777777" w:rsidR="00301252" w:rsidRPr="00301252" w:rsidRDefault="00301252" w:rsidP="00B97B3A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  <w:sdt>
          <w:sdtPr>
            <w:rPr>
              <w:rFonts w:cstheme="minorHAnsi"/>
              <w:sz w:val="24"/>
              <w:szCs w:val="24"/>
            </w:rPr>
            <w:id w:val="-1074967882"/>
            <w:placeholder>
              <w:docPart w:val="87688578CD424C638CA403EEDF12D7FA"/>
            </w:placeholder>
            <w:temporary/>
            <w:showingPlcHdr/>
          </w:sdtPr>
          <w:sdtEndPr/>
          <w:sdtContent>
            <w:tc>
              <w:tcPr>
                <w:tcW w:w="745" w:type="pct"/>
                <w:vAlign w:val="bottom"/>
              </w:tcPr>
              <w:p w14:paraId="461BD412" w14:textId="77777777" w:rsidR="00301252" w:rsidRPr="00301252" w:rsidRDefault="00301252" w:rsidP="00B97B3A">
                <w:pPr>
                  <w:rPr>
                    <w:rFonts w:cstheme="minorHAnsi"/>
                    <w:sz w:val="24"/>
                    <w:szCs w:val="24"/>
                  </w:rPr>
                </w:pPr>
                <w:r w:rsidRPr="00301252">
                  <w:rPr>
                    <w:rFonts w:cstheme="minorHAnsi"/>
                    <w:sz w:val="24"/>
                    <w:szCs w:val="24"/>
                  </w:rPr>
                  <w:t>Alt Phone</w:t>
                </w:r>
              </w:p>
            </w:tc>
          </w:sdtContent>
        </w:sdt>
        <w:tc>
          <w:tcPr>
            <w:tcW w:w="1439" w:type="pct"/>
            <w:tcBorders>
              <w:bottom w:val="single" w:sz="2" w:space="0" w:color="auto"/>
              <w:right w:val="single" w:sz="18" w:space="0" w:color="A40000"/>
            </w:tcBorders>
            <w:vAlign w:val="bottom"/>
          </w:tcPr>
          <w:p w14:paraId="34A391BA" w14:textId="77777777" w:rsidR="00301252" w:rsidRPr="00301252" w:rsidRDefault="00301252" w:rsidP="00B97B3A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301252" w:rsidRPr="00301252" w14:paraId="34E37089" w14:textId="77777777" w:rsidTr="00580568">
        <w:trPr>
          <w:gridBefore w:val="1"/>
          <w:gridAfter w:val="1"/>
          <w:wBefore w:w="12" w:type="pct"/>
          <w:wAfter w:w="12" w:type="pct"/>
          <w:trHeight w:val="144"/>
        </w:trPr>
        <w:sdt>
          <w:sdtPr>
            <w:rPr>
              <w:rFonts w:cstheme="minorHAnsi"/>
              <w:sz w:val="24"/>
              <w:szCs w:val="24"/>
            </w:rPr>
            <w:id w:val="-965116832"/>
            <w:placeholder>
              <w:docPart w:val="23ABC9F9BC8546A882DAA3FAEF0A2527"/>
            </w:placeholder>
            <w:temporary/>
            <w:showingPlcHdr/>
          </w:sdtPr>
          <w:sdtEndPr/>
          <w:sdtContent>
            <w:tc>
              <w:tcPr>
                <w:tcW w:w="1324" w:type="pct"/>
                <w:tcBorders>
                  <w:left w:val="single" w:sz="18" w:space="0" w:color="A40000"/>
                </w:tcBorders>
                <w:vAlign w:val="bottom"/>
              </w:tcPr>
              <w:p w14:paraId="4A2AF811" w14:textId="77777777" w:rsidR="00301252" w:rsidRPr="00301252" w:rsidRDefault="00301252" w:rsidP="00B97B3A">
                <w:pPr>
                  <w:pStyle w:val="NormalIndent"/>
                  <w:ind w:left="67"/>
                  <w:rPr>
                    <w:rFonts w:cstheme="minorHAnsi"/>
                    <w:sz w:val="24"/>
                    <w:szCs w:val="24"/>
                  </w:rPr>
                </w:pPr>
                <w:r w:rsidRPr="00301252">
                  <w:rPr>
                    <w:rFonts w:cstheme="minorHAnsi"/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652" w:type="pct"/>
            <w:gridSpan w:val="3"/>
            <w:tcBorders>
              <w:bottom w:val="single" w:sz="2" w:space="0" w:color="auto"/>
              <w:right w:val="single" w:sz="18" w:space="0" w:color="A40000"/>
            </w:tcBorders>
            <w:vAlign w:val="bottom"/>
          </w:tcPr>
          <w:p w14:paraId="6D7B7925" w14:textId="77777777" w:rsidR="00301252" w:rsidRPr="00301252" w:rsidRDefault="00301252" w:rsidP="00B97B3A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301252" w:rsidRPr="00301252" w14:paraId="696670EE" w14:textId="77777777" w:rsidTr="00580568">
        <w:trPr>
          <w:gridBefore w:val="1"/>
          <w:gridAfter w:val="1"/>
          <w:wBefore w:w="12" w:type="pct"/>
          <w:wAfter w:w="12" w:type="pct"/>
          <w:trHeight w:val="148"/>
        </w:trPr>
        <w:tc>
          <w:tcPr>
            <w:tcW w:w="4977" w:type="pct"/>
            <w:gridSpan w:val="4"/>
            <w:tcBorders>
              <w:left w:val="single" w:sz="18" w:space="0" w:color="A40000"/>
              <w:bottom w:val="single" w:sz="18" w:space="0" w:color="A40000"/>
              <w:right w:val="single" w:sz="18" w:space="0" w:color="A40000"/>
            </w:tcBorders>
            <w:vAlign w:val="bottom"/>
          </w:tcPr>
          <w:p w14:paraId="1461076C" w14:textId="379B4528" w:rsidR="00301252" w:rsidRPr="00301252" w:rsidRDefault="00301252" w:rsidP="00B97B3A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</w:tbl>
    <w:p w14:paraId="5C67D125" w14:textId="77777777" w:rsidR="004A25F2" w:rsidRDefault="004A25F2" w:rsidP="00E677FE">
      <w:pPr>
        <w:spacing w:after="0"/>
        <w:rPr>
          <w:sz w:val="12"/>
          <w:szCs w:val="16"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40"/>
        <w:gridCol w:w="5478"/>
        <w:gridCol w:w="1406"/>
        <w:gridCol w:w="2106"/>
      </w:tblGrid>
      <w:tr w:rsidR="00152596" w:rsidRPr="001D494F" w14:paraId="11C50DE8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9708F6" w14:textId="77777777" w:rsidR="00152596" w:rsidRPr="00152596" w:rsidRDefault="00152596" w:rsidP="001525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5259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Item #</w:t>
            </w:r>
          </w:p>
        </w:tc>
        <w:tc>
          <w:tcPr>
            <w:tcW w:w="5628" w:type="dxa"/>
            <w:shd w:val="clear" w:color="auto" w:fill="auto"/>
            <w:noWrap/>
            <w:vAlign w:val="bottom"/>
            <w:hideMark/>
          </w:tcPr>
          <w:p w14:paraId="7E3F8CEC" w14:textId="77777777" w:rsidR="00152596" w:rsidRPr="00152596" w:rsidRDefault="00152596" w:rsidP="001525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5259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Target # / Sample / Material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70E257B" w14:textId="77777777" w:rsidR="00152596" w:rsidRPr="00152596" w:rsidRDefault="00152596" w:rsidP="001525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5259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Qty: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24C0C151" w14:textId="04BEF512" w:rsidR="00152596" w:rsidRPr="00152596" w:rsidRDefault="00152596" w:rsidP="00B35D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5259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Hazardous</w:t>
            </w:r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?</w:t>
            </w:r>
          </w:p>
        </w:tc>
      </w:tr>
      <w:tr w:rsidR="00152596" w:rsidRPr="001D494F" w14:paraId="27315F15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18BB84D7" w14:textId="77777777" w:rsidR="00152596" w:rsidRPr="001D494F" w:rsidRDefault="00152596" w:rsidP="001525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6CE3F070" w14:textId="77777777" w:rsidR="00152596" w:rsidRPr="001D494F" w:rsidRDefault="00152596" w:rsidP="001525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7F8BEBB3" w14:textId="77777777" w:rsidR="00152596" w:rsidRPr="001D494F" w:rsidRDefault="00152596" w:rsidP="001525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35DE2B56" w14:textId="0DB36688" w:rsidR="00152596" w:rsidRPr="001D494F" w:rsidRDefault="007F1293" w:rsidP="001525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238758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-2035030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  <w:tr w:rsidR="004A25F2" w:rsidRPr="001D494F" w14:paraId="10E86944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275EF2DB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00977A81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4E434A27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0680A937" w14:textId="7CA39C42" w:rsidR="004A25F2" w:rsidRPr="001D494F" w:rsidRDefault="007F1293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1465697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-570047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  <w:tr w:rsidR="004A25F2" w:rsidRPr="001D494F" w14:paraId="1991DEB8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590D8F69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78439724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540A44C6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28FD5425" w14:textId="04F39309" w:rsidR="004A25F2" w:rsidRPr="001D494F" w:rsidRDefault="007F1293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515429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1584179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  <w:tr w:rsidR="004A25F2" w:rsidRPr="001D494F" w14:paraId="25ACE4B3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668D0329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4ABF2C10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230A386F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5A23ACE6" w14:textId="3755555B" w:rsidR="004A25F2" w:rsidRPr="001D494F" w:rsidRDefault="007F1293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-1083213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-2026784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  <w:tr w:rsidR="004A25F2" w:rsidRPr="001D494F" w14:paraId="1C556741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4E2218E3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0D218EF7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5B764CAE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64689CD4" w14:textId="6B0621DF" w:rsidR="004A25F2" w:rsidRPr="001D494F" w:rsidRDefault="007F1293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-895807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1998379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  <w:tr w:rsidR="004A25F2" w:rsidRPr="001D494F" w14:paraId="6CA20620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272FB92B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6CDF65EF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51566E52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7BD31A39" w14:textId="2D378331" w:rsidR="004A25F2" w:rsidRPr="001D494F" w:rsidRDefault="007F1293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-1956623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-966424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  <w:tr w:rsidR="004A25F2" w:rsidRPr="001D494F" w14:paraId="04A7F7E8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500993BD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1A75A93B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2EEA01AB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624ED0AA" w14:textId="58D3DBA0" w:rsidR="004A25F2" w:rsidRPr="001D494F" w:rsidRDefault="007F1293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-1522862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-1353104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  <w:tr w:rsidR="004A25F2" w:rsidRPr="001D494F" w14:paraId="43838883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7FBB5102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501FB236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6B049E73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2B3FA401" w14:textId="5B6BCA82" w:rsidR="004A25F2" w:rsidRPr="001D494F" w:rsidRDefault="007F1293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-1568034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431708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  <w:tr w:rsidR="004A25F2" w:rsidRPr="001D494F" w14:paraId="11A498F2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4322C492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27DBF2ED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3C03386D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62988EA1" w14:textId="3872BD41" w:rsidR="004A25F2" w:rsidRPr="001D494F" w:rsidRDefault="007F1293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1235660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-824512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  <w:tr w:rsidR="004A25F2" w:rsidRPr="001D494F" w14:paraId="5BDBDE22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0049AAE2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252D4558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54C9FF03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6448E73C" w14:textId="03E4729F" w:rsidR="004A25F2" w:rsidRPr="001D494F" w:rsidRDefault="007F1293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-602188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-1722199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  <w:tr w:rsidR="004A25F2" w:rsidRPr="001D494F" w14:paraId="68BC8AE0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59A87CF4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2FCE731C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1E22C42D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36CCC55E" w14:textId="4595214E" w:rsidR="004A25F2" w:rsidRPr="001D494F" w:rsidRDefault="007F1293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173532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1394537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  <w:tr w:rsidR="004A25F2" w:rsidRPr="001D494F" w14:paraId="109F06F9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7FA36E5A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3BCD6244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513F9003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0E849D9B" w14:textId="13F7EC4B" w:rsidR="004A25F2" w:rsidRPr="001D494F" w:rsidRDefault="007F1293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1382127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-1986616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  <w:tr w:rsidR="004A25F2" w:rsidRPr="001D494F" w14:paraId="19BAEC75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10AFF919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49F3EE9A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2E155E77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04D5D0E1" w14:textId="6C1F9311" w:rsidR="004A25F2" w:rsidRPr="001D494F" w:rsidRDefault="007F1293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61572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2071538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  <w:tr w:rsidR="004A25F2" w:rsidRPr="001D494F" w14:paraId="11CAA894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4FEF710A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2FD07FCD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6CC395EA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265B25EC" w14:textId="5C10ED37" w:rsidR="004A25F2" w:rsidRPr="001D494F" w:rsidRDefault="007F1293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550657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1578548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  <w:tr w:rsidR="004A25F2" w:rsidRPr="001D494F" w14:paraId="6AF27AE5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1EC49B68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778A94A8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1A75F3DC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3A18F818" w14:textId="637EE515" w:rsidR="004A25F2" w:rsidRPr="001D494F" w:rsidRDefault="007F1293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743372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-1422484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  <w:tr w:rsidR="004A25F2" w:rsidRPr="001D494F" w14:paraId="14C7AEB9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314872DA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436ADD47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75B7BC97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24CAD7DB" w14:textId="72648792" w:rsidR="004A25F2" w:rsidRPr="001D494F" w:rsidRDefault="007F1293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727960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958298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  <w:tr w:rsidR="004A25F2" w:rsidRPr="001D494F" w14:paraId="14F49F0A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5D36ECB4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1F23AC87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369E898A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7B0F4C72" w14:textId="0EB4F18E" w:rsidR="004A25F2" w:rsidRPr="001D494F" w:rsidRDefault="007F1293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-1656296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1378365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  <w:tr w:rsidR="004A25F2" w:rsidRPr="001D494F" w14:paraId="1199E224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62F53E03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7558E1B0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6DD70CA7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6E0D5C46" w14:textId="0A04BD48" w:rsidR="004A25F2" w:rsidRPr="001D494F" w:rsidRDefault="007F1293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-440689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1650334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  <w:tr w:rsidR="004A25F2" w:rsidRPr="001D494F" w14:paraId="7AAD550E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7EBE8426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6DE0B271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602A9701" w14:textId="77777777" w:rsidR="004A25F2" w:rsidRPr="001D494F" w:rsidRDefault="004A25F2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5CEFE83D" w14:textId="6DD9D429" w:rsidR="004A25F2" w:rsidRPr="001D494F" w:rsidRDefault="007F1293" w:rsidP="004A25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-1319564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2041323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F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4A25F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  <w:tr w:rsidR="00B35D1F" w:rsidRPr="001D494F" w14:paraId="6BE43FAA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2CC6B2E0" w14:textId="77777777" w:rsidR="00B35D1F" w:rsidRPr="001D494F" w:rsidRDefault="00B35D1F" w:rsidP="00B35D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5DC90A20" w14:textId="77777777" w:rsidR="00B35D1F" w:rsidRPr="001D494F" w:rsidRDefault="00B35D1F" w:rsidP="00B35D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049643CC" w14:textId="77777777" w:rsidR="00B35D1F" w:rsidRPr="001D494F" w:rsidRDefault="00B35D1F" w:rsidP="00B35D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13B3983E" w14:textId="5E05467F" w:rsidR="00B35D1F" w:rsidRPr="001D494F" w:rsidRDefault="007F1293" w:rsidP="00B35D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383535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5D1F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B35D1F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2134136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5D1F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B35D1F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  <w:tr w:rsidR="00B35D1F" w:rsidRPr="001D494F" w14:paraId="7AAC651E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66C2162F" w14:textId="77777777" w:rsidR="00B35D1F" w:rsidRPr="001D494F" w:rsidRDefault="00B35D1F" w:rsidP="00B35D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3ED9E6F6" w14:textId="77777777" w:rsidR="00B35D1F" w:rsidRPr="001D494F" w:rsidRDefault="00B35D1F" w:rsidP="00B35D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487E35B2" w14:textId="77777777" w:rsidR="00B35D1F" w:rsidRPr="001D494F" w:rsidRDefault="00B35D1F" w:rsidP="00B35D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2CDECEB3" w14:textId="76ACAB11" w:rsidR="00B35D1F" w:rsidRPr="001D494F" w:rsidRDefault="007F1293" w:rsidP="00B35D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-1302924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5D1F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B35D1F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-1100025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5D1F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B35D1F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  <w:tr w:rsidR="00B35D1F" w:rsidRPr="001D494F" w14:paraId="2F0B0A14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098DEC51" w14:textId="77777777" w:rsidR="00B35D1F" w:rsidRPr="001D494F" w:rsidRDefault="00B35D1F" w:rsidP="00B35D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24AFA795" w14:textId="77777777" w:rsidR="00B35D1F" w:rsidRPr="001D494F" w:rsidRDefault="00B35D1F" w:rsidP="00B35D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01BCD5E6" w14:textId="77777777" w:rsidR="00B35D1F" w:rsidRPr="001D494F" w:rsidRDefault="00B35D1F" w:rsidP="00B35D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44669911" w14:textId="55D740E9" w:rsidR="00B35D1F" w:rsidRPr="001D494F" w:rsidRDefault="007F1293" w:rsidP="00B35D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2076396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5D1F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B35D1F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-77752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5D1F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B35D1F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  <w:tr w:rsidR="00301252" w:rsidRPr="001D494F" w14:paraId="3D5A930F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1B9673DB" w14:textId="77777777" w:rsidR="00301252" w:rsidRPr="001D494F" w:rsidRDefault="00301252" w:rsidP="00301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75E76AE7" w14:textId="77777777" w:rsidR="00301252" w:rsidRPr="001D494F" w:rsidRDefault="00301252" w:rsidP="00301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49FD11A9" w14:textId="77777777" w:rsidR="00301252" w:rsidRPr="001D494F" w:rsidRDefault="00301252" w:rsidP="00301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0C9B500C" w14:textId="76FAC376" w:rsidR="00301252" w:rsidRDefault="007F1293" w:rsidP="00301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441587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125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30125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1518266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125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30125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  <w:tr w:rsidR="00301252" w:rsidRPr="001D494F" w14:paraId="5C6B6174" w14:textId="77777777" w:rsidTr="00301252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14:paraId="277ED5CC" w14:textId="77777777" w:rsidR="00301252" w:rsidRPr="001D494F" w:rsidRDefault="00301252" w:rsidP="00B97B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28" w:type="dxa"/>
            <w:shd w:val="clear" w:color="auto" w:fill="auto"/>
            <w:noWrap/>
            <w:vAlign w:val="bottom"/>
          </w:tcPr>
          <w:p w14:paraId="47DCCBD3" w14:textId="77777777" w:rsidR="00301252" w:rsidRPr="001D494F" w:rsidRDefault="00301252" w:rsidP="00B97B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7C8439E3" w14:textId="77777777" w:rsidR="00301252" w:rsidRPr="001D494F" w:rsidRDefault="00301252" w:rsidP="00B97B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  <w:noWrap/>
            <w:vAlign w:val="bottom"/>
          </w:tcPr>
          <w:p w14:paraId="77ADAA4E" w14:textId="77777777" w:rsidR="00301252" w:rsidRDefault="007F1293" w:rsidP="00B97B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520593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125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30125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YES        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22"/>
                  <w:szCs w:val="22"/>
                </w:rPr>
                <w:id w:val="-1908525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1252" w:rsidRPr="001D494F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301252" w:rsidRPr="001D49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NO</w:t>
            </w:r>
          </w:p>
        </w:tc>
      </w:tr>
    </w:tbl>
    <w:p w14:paraId="0E5DFF7B" w14:textId="5FF602E7" w:rsidR="00152596" w:rsidRPr="004A25F2" w:rsidRDefault="00152596" w:rsidP="00E677FE">
      <w:pPr>
        <w:spacing w:after="0"/>
        <w:rPr>
          <w:sz w:val="24"/>
          <w:szCs w:val="24"/>
        </w:rPr>
      </w:pPr>
    </w:p>
    <w:sectPr w:rsidR="00152596" w:rsidRPr="004A25F2" w:rsidSect="00580568">
      <w:headerReference w:type="default" r:id="rId19"/>
      <w:footerReference w:type="default" r:id="rId20"/>
      <w:pgSz w:w="12240" w:h="15840"/>
      <w:pgMar w:top="1008" w:right="1152" w:bottom="1008" w:left="1152" w:header="576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67CAF" w14:textId="77777777" w:rsidR="000D64F5" w:rsidRDefault="000D64F5" w:rsidP="00650259">
      <w:pPr>
        <w:spacing w:after="0" w:line="240" w:lineRule="auto"/>
      </w:pPr>
      <w:r>
        <w:separator/>
      </w:r>
    </w:p>
  </w:endnote>
  <w:endnote w:type="continuationSeparator" w:id="0">
    <w:p w14:paraId="17EDBB10" w14:textId="77777777" w:rsidR="000D64F5" w:rsidRDefault="000D64F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A68FF5-8D3E-44CA-AEC5-42B4BB4BE2F2}"/>
    <w:embedBold r:id="rId2" w:fontKey="{6B162453-37B1-4E37-B1D8-E86A66BBD45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DEE486E-B680-4CB2-B17A-C3F122E547E6}"/>
    <w:embedBold r:id="rId4" w:fontKey="{5AA7C8F1-1B66-402C-AAEB-DCC097EBC2DE}"/>
    <w:embedItalic r:id="rId5" w:fontKey="{C707D7B1-1D55-47F3-80C0-AADA34ED841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57D702FF-6980-47AD-9E8E-CF44B76A178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5C1ADA0-2187-4E64-A1F0-28F0DE7FE877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649268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3013E5" w14:textId="5B475A94" w:rsidR="00E0346B" w:rsidRDefault="002D3D90">
        <w:pPr>
          <w:pStyle w:val="Footer"/>
          <w:jc w:val="right"/>
        </w:pPr>
        <w:r>
          <w:t xml:space="preserve">4/30/2021         </w:t>
        </w:r>
        <w:r w:rsidR="00E0346B">
          <w:fldChar w:fldCharType="begin"/>
        </w:r>
        <w:r w:rsidR="00E0346B">
          <w:instrText xml:space="preserve"> PAGE   \* MERGEFORMAT </w:instrText>
        </w:r>
        <w:r w:rsidR="00E0346B">
          <w:fldChar w:fldCharType="separate"/>
        </w:r>
        <w:r w:rsidR="00E0346B">
          <w:rPr>
            <w:noProof/>
          </w:rPr>
          <w:t>2</w:t>
        </w:r>
        <w:r w:rsidR="00E0346B">
          <w:rPr>
            <w:noProof/>
          </w:rPr>
          <w:fldChar w:fldCharType="end"/>
        </w:r>
      </w:p>
    </w:sdtContent>
  </w:sdt>
  <w:p w14:paraId="7F529448" w14:textId="77777777" w:rsidR="0010552F" w:rsidRDefault="0010552F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67CD9" w14:textId="77777777" w:rsidR="000D64F5" w:rsidRDefault="000D64F5" w:rsidP="00650259">
      <w:pPr>
        <w:spacing w:after="0" w:line="240" w:lineRule="auto"/>
      </w:pPr>
      <w:r>
        <w:separator/>
      </w:r>
    </w:p>
  </w:footnote>
  <w:footnote w:type="continuationSeparator" w:id="0">
    <w:p w14:paraId="3FCF3F92" w14:textId="77777777" w:rsidR="000D64F5" w:rsidRDefault="000D64F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6696" w:type="dxa"/>
      <w:tblLook w:val="04A0" w:firstRow="1" w:lastRow="0" w:firstColumn="1" w:lastColumn="0" w:noHBand="0" w:noVBand="1"/>
    </w:tblPr>
    <w:tblGrid>
      <w:gridCol w:w="9270"/>
      <w:gridCol w:w="7426"/>
    </w:tblGrid>
    <w:tr w:rsidR="0010552F" w14:paraId="020CDBB1" w14:textId="77777777" w:rsidTr="00B35D1F">
      <w:trPr>
        <w:trHeight w:val="990"/>
      </w:trPr>
      <w:tc>
        <w:tcPr>
          <w:tcW w:w="9270" w:type="dxa"/>
          <w:vAlign w:val="center"/>
        </w:tcPr>
        <w:p w14:paraId="6CD779C1" w14:textId="19C50BFC" w:rsidR="0010552F" w:rsidRPr="00301252" w:rsidRDefault="0010552F" w:rsidP="0090596C">
          <w:pPr>
            <w:pStyle w:val="Header"/>
            <w:ind w:left="-108"/>
            <w:rPr>
              <w:sz w:val="32"/>
              <w:szCs w:val="32"/>
            </w:rPr>
          </w:pPr>
          <w:bookmarkStart w:id="2" w:name="_Hlk521325785"/>
          <w:r w:rsidRPr="005F61C2">
            <w:rPr>
              <w:color w:val="auto"/>
              <w:sz w:val="32"/>
              <w:szCs w:val="32"/>
            </w:rPr>
            <w:t xml:space="preserve">PACKING LIST – </w:t>
          </w:r>
          <w:r w:rsidR="00301252" w:rsidRPr="005F61C2">
            <w:rPr>
              <w:color w:val="auto"/>
              <w:sz w:val="32"/>
              <w:szCs w:val="32"/>
            </w:rPr>
            <w:t>Dynamic Compression Sector Experiments</w:t>
          </w:r>
        </w:p>
      </w:tc>
      <w:tc>
        <w:tcPr>
          <w:tcW w:w="7426" w:type="dxa"/>
          <w:vAlign w:val="center"/>
        </w:tcPr>
        <w:p w14:paraId="2166DBD9" w14:textId="270D7578" w:rsidR="0010552F" w:rsidRPr="0090596C" w:rsidRDefault="0010552F" w:rsidP="0090596C">
          <w:pPr>
            <w:pStyle w:val="Header"/>
          </w:pPr>
        </w:p>
      </w:tc>
    </w:tr>
    <w:bookmarkEnd w:id="2"/>
  </w:tbl>
  <w:p w14:paraId="4254D032" w14:textId="77777777" w:rsidR="0010552F" w:rsidRPr="0090596C" w:rsidRDefault="0010552F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C7F20FC"/>
    <w:multiLevelType w:val="hybridMultilevel"/>
    <w:tmpl w:val="2F58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D6BD8"/>
    <w:multiLevelType w:val="hybridMultilevel"/>
    <w:tmpl w:val="2362D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F6D1B"/>
    <w:multiLevelType w:val="multilevel"/>
    <w:tmpl w:val="D9402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932041"/>
    <w:multiLevelType w:val="hybridMultilevel"/>
    <w:tmpl w:val="C4BAABEC"/>
    <w:lvl w:ilvl="0" w:tplc="EACE75CE">
      <w:start w:val="1"/>
      <w:numFmt w:val="bullet"/>
      <w:lvlText w:val=""/>
      <w:lvlJc w:val="left"/>
      <w:pPr>
        <w:ind w:left="1190" w:hanging="360"/>
      </w:pPr>
      <w:rPr>
        <w:rFonts w:ascii="Wingdings" w:hAnsi="Wingdings" w:hint="default"/>
        <w:b/>
        <w:bCs/>
        <w:color w:val="A4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5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6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7" w15:restartNumberingAfterBreak="0">
    <w:nsid w:val="22374F49"/>
    <w:multiLevelType w:val="hybridMultilevel"/>
    <w:tmpl w:val="CA48A5A4"/>
    <w:lvl w:ilvl="0" w:tplc="03B6C8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42FA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66B6C1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FCC4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F460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B051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D0D6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B00E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9" w15:restartNumberingAfterBreak="0">
    <w:nsid w:val="2CFE3819"/>
    <w:multiLevelType w:val="hybridMultilevel"/>
    <w:tmpl w:val="9A262E6E"/>
    <w:lvl w:ilvl="0" w:tplc="03B6C8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42FA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66B6C1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FCC4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F460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B051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D0D6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B00E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255741D"/>
    <w:multiLevelType w:val="hybridMultilevel"/>
    <w:tmpl w:val="7EC6F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2002D7"/>
    <w:multiLevelType w:val="hybridMultilevel"/>
    <w:tmpl w:val="64964226"/>
    <w:lvl w:ilvl="0" w:tplc="03B6C8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42FA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92D9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B6C1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FCC4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F460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B051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D0D6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B00E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C6208A"/>
    <w:multiLevelType w:val="multilevel"/>
    <w:tmpl w:val="2C2E6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3156BC9"/>
    <w:multiLevelType w:val="multilevel"/>
    <w:tmpl w:val="D9402A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66611A"/>
    <w:multiLevelType w:val="hybridMultilevel"/>
    <w:tmpl w:val="E9C85D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3"/>
  </w:num>
  <w:num w:numId="3">
    <w:abstractNumId w:val="26"/>
  </w:num>
  <w:num w:numId="4">
    <w:abstractNumId w:val="19"/>
  </w:num>
  <w:num w:numId="5">
    <w:abstractNumId w:val="20"/>
  </w:num>
  <w:num w:numId="6">
    <w:abstractNumId w:val="30"/>
  </w:num>
  <w:num w:numId="7">
    <w:abstractNumId w:val="12"/>
  </w:num>
  <w:num w:numId="8">
    <w:abstractNumId w:val="17"/>
  </w:num>
  <w:num w:numId="9">
    <w:abstractNumId w:val="28"/>
  </w:num>
  <w:num w:numId="10">
    <w:abstractNumId w:val="5"/>
  </w:num>
  <w:num w:numId="11">
    <w:abstractNumId w:val="11"/>
  </w:num>
  <w:num w:numId="12">
    <w:abstractNumId w:val="0"/>
  </w:num>
  <w:num w:numId="13">
    <w:abstractNumId w:val="6"/>
  </w:num>
  <w:num w:numId="14">
    <w:abstractNumId w:val="15"/>
  </w:num>
  <w:num w:numId="15">
    <w:abstractNumId w:val="14"/>
  </w:num>
  <w:num w:numId="16">
    <w:abstractNumId w:val="27"/>
  </w:num>
  <w:num w:numId="17">
    <w:abstractNumId w:val="8"/>
  </w:num>
  <w:num w:numId="18">
    <w:abstractNumId w:val="32"/>
  </w:num>
  <w:num w:numId="19">
    <w:abstractNumId w:val="29"/>
  </w:num>
  <w:num w:numId="20">
    <w:abstractNumId w:val="21"/>
  </w:num>
  <w:num w:numId="21">
    <w:abstractNumId w:val="31"/>
  </w:num>
  <w:num w:numId="22">
    <w:abstractNumId w:val="10"/>
  </w:num>
  <w:num w:numId="23">
    <w:abstractNumId w:val="2"/>
  </w:num>
  <w:num w:numId="24">
    <w:abstractNumId w:val="25"/>
  </w:num>
  <w:num w:numId="25">
    <w:abstractNumId w:val="22"/>
  </w:num>
  <w:num w:numId="26">
    <w:abstractNumId w:val="9"/>
  </w:num>
  <w:num w:numId="27">
    <w:abstractNumId w:val="7"/>
  </w:num>
  <w:num w:numId="28">
    <w:abstractNumId w:val="3"/>
  </w:num>
  <w:num w:numId="29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1"/>
  </w:num>
  <w:num w:numId="32">
    <w:abstractNumId w:val="24"/>
  </w:num>
  <w:num w:numId="3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482"/>
    <w:rsid w:val="000177E3"/>
    <w:rsid w:val="000456E1"/>
    <w:rsid w:val="00052382"/>
    <w:rsid w:val="00064DDC"/>
    <w:rsid w:val="0006568A"/>
    <w:rsid w:val="00076F0F"/>
    <w:rsid w:val="00084253"/>
    <w:rsid w:val="000B728C"/>
    <w:rsid w:val="000D1F49"/>
    <w:rsid w:val="000D64F5"/>
    <w:rsid w:val="0010552F"/>
    <w:rsid w:val="00105A79"/>
    <w:rsid w:val="001476A1"/>
    <w:rsid w:val="00152596"/>
    <w:rsid w:val="001727CA"/>
    <w:rsid w:val="001C4019"/>
    <w:rsid w:val="001D494F"/>
    <w:rsid w:val="00240482"/>
    <w:rsid w:val="002928D0"/>
    <w:rsid w:val="002C56E6"/>
    <w:rsid w:val="002D3D90"/>
    <w:rsid w:val="002E56CC"/>
    <w:rsid w:val="00301252"/>
    <w:rsid w:val="00332C20"/>
    <w:rsid w:val="00361E11"/>
    <w:rsid w:val="003B4744"/>
    <w:rsid w:val="003C0C42"/>
    <w:rsid w:val="003F0847"/>
    <w:rsid w:val="003F0A47"/>
    <w:rsid w:val="003F237B"/>
    <w:rsid w:val="0040090B"/>
    <w:rsid w:val="00401714"/>
    <w:rsid w:val="0046302A"/>
    <w:rsid w:val="00465825"/>
    <w:rsid w:val="00477B69"/>
    <w:rsid w:val="00487D2D"/>
    <w:rsid w:val="004A25F2"/>
    <w:rsid w:val="004B50DA"/>
    <w:rsid w:val="004C70BB"/>
    <w:rsid w:val="004D5D62"/>
    <w:rsid w:val="005112D0"/>
    <w:rsid w:val="00577E06"/>
    <w:rsid w:val="00580568"/>
    <w:rsid w:val="00590C78"/>
    <w:rsid w:val="005A3BF7"/>
    <w:rsid w:val="005F2035"/>
    <w:rsid w:val="005F61C2"/>
    <w:rsid w:val="005F7990"/>
    <w:rsid w:val="00617075"/>
    <w:rsid w:val="00633ECC"/>
    <w:rsid w:val="0063739C"/>
    <w:rsid w:val="00650259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C135A"/>
    <w:rsid w:val="009C7CAA"/>
    <w:rsid w:val="009F619A"/>
    <w:rsid w:val="009F6DDE"/>
    <w:rsid w:val="00A370A8"/>
    <w:rsid w:val="00B35D1F"/>
    <w:rsid w:val="00B440F7"/>
    <w:rsid w:val="00B81538"/>
    <w:rsid w:val="00B97B3A"/>
    <w:rsid w:val="00BD4753"/>
    <w:rsid w:val="00BD5CB1"/>
    <w:rsid w:val="00BE62EE"/>
    <w:rsid w:val="00C003BA"/>
    <w:rsid w:val="00C46878"/>
    <w:rsid w:val="00C747EC"/>
    <w:rsid w:val="00C908D2"/>
    <w:rsid w:val="00CB4A51"/>
    <w:rsid w:val="00CD4532"/>
    <w:rsid w:val="00CD47B0"/>
    <w:rsid w:val="00CD70CE"/>
    <w:rsid w:val="00CE511C"/>
    <w:rsid w:val="00CE6104"/>
    <w:rsid w:val="00CE7918"/>
    <w:rsid w:val="00D02BFD"/>
    <w:rsid w:val="00D16163"/>
    <w:rsid w:val="00D234ED"/>
    <w:rsid w:val="00D356DE"/>
    <w:rsid w:val="00DB3FAD"/>
    <w:rsid w:val="00DD38BA"/>
    <w:rsid w:val="00E0346B"/>
    <w:rsid w:val="00E139C4"/>
    <w:rsid w:val="00E35B89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3D64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2BF3A3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3C0C4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170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135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35A"/>
    <w:rPr>
      <w:rFonts w:ascii="Lucida Grande" w:hAnsi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234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0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cs-aps.wsu.edu/shipping-instructions/" TargetMode="External"/><Relationship Id="rId18" Type="http://schemas.openxmlformats.org/officeDocument/2006/relationships/hyperlink" Target="https://www.aps.anl.gov/Safety-and-Training/Safety/Using-Material-Samples/Transporting-Hazardous-Materials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s3.wp.wsu.edu/uploads/sites/1173/2021/01/TargetAssemblyUserManual-v3.pdf" TargetMode="External"/><Relationship Id="rId17" Type="http://schemas.openxmlformats.org/officeDocument/2006/relationships/hyperlink" Target="mailto:dcs.admin@wsu.edu?subject=Request%20to%20use/ship%20Hazardous%20Materials%20for%20DCS%20Experiment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aps.anl.gov/Safety-and-Training/Safety/Using-Material-Samples/Transporting-Hazardous-Material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cs.admin@wsu.edu" TargetMode="External"/><Relationship Id="rId5" Type="http://schemas.openxmlformats.org/officeDocument/2006/relationships/styles" Target="styles.xml"/><Relationship Id="rId15" Type="http://schemas.openxmlformats.org/officeDocument/2006/relationships/hyperlink" Target="mailto:dcs.admin@wsu.edu?subject=Request%20to%20use/ship%20Hazardous%20Materials%20for%20DCS%20Experiments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dcs.admin@wsu.edu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dcs-aps.wsu.edu/documents/2021/05/remote-user-guidelines-for-impact-facilities-experiments.pdf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jones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56D476BEE7442EA1FB740245D7F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88C65-8F45-4D31-AD41-A133D275ED58}"/>
      </w:docPartPr>
      <w:docPartBody>
        <w:p w:rsidR="00061461" w:rsidRDefault="00061461" w:rsidP="00061461">
          <w:pPr>
            <w:pStyle w:val="B756D476BEE7442EA1FB740245D7F66C"/>
          </w:pPr>
          <w:r w:rsidRPr="0090596C">
            <w:t>First Name</w:t>
          </w:r>
        </w:p>
      </w:docPartBody>
    </w:docPart>
    <w:docPart>
      <w:docPartPr>
        <w:name w:val="4928A4C044F347FFABCE899DF454B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52D8A-45E8-4475-ADD5-8AC9C4B3416D}"/>
      </w:docPartPr>
      <w:docPartBody>
        <w:p w:rsidR="00061461" w:rsidRDefault="00061461" w:rsidP="00061461">
          <w:pPr>
            <w:pStyle w:val="4928A4C044F347FFABCE899DF454B07E"/>
          </w:pPr>
          <w:r w:rsidRPr="0090596C">
            <w:t>Last Name</w:t>
          </w:r>
        </w:p>
      </w:docPartBody>
    </w:docPart>
    <w:docPart>
      <w:docPartPr>
        <w:name w:val="E59ED03CD536445EA91745D2B2848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31022-0E3B-44E0-97E5-8ABB838C6102}"/>
      </w:docPartPr>
      <w:docPartBody>
        <w:p w:rsidR="00061461" w:rsidRDefault="00061461" w:rsidP="00061461">
          <w:pPr>
            <w:pStyle w:val="E59ED03CD536445EA91745D2B2848112"/>
          </w:pPr>
          <w:r w:rsidRPr="0090596C">
            <w:t>City/State/Zip</w:t>
          </w:r>
        </w:p>
      </w:docPartBody>
    </w:docPart>
    <w:docPart>
      <w:docPartPr>
        <w:name w:val="872E7E13C4AF48D7B4517FF93E23C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78925-6163-49EE-89AB-E8867D5F4870}"/>
      </w:docPartPr>
      <w:docPartBody>
        <w:p w:rsidR="00061461" w:rsidRDefault="00061461" w:rsidP="00061461">
          <w:pPr>
            <w:pStyle w:val="872E7E13C4AF48D7B4517FF93E23CD17"/>
          </w:pPr>
          <w:r w:rsidRPr="0090596C">
            <w:t>Phone</w:t>
          </w:r>
        </w:p>
      </w:docPartBody>
    </w:docPart>
    <w:docPart>
      <w:docPartPr>
        <w:name w:val="87688578CD424C638CA403EEDF12D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0E856-A7F6-4E66-B1B6-FDDD8CA023D1}"/>
      </w:docPartPr>
      <w:docPartBody>
        <w:p w:rsidR="00061461" w:rsidRDefault="00061461" w:rsidP="00061461">
          <w:pPr>
            <w:pStyle w:val="87688578CD424C638CA403EEDF12D7FA"/>
          </w:pPr>
          <w:r w:rsidRPr="0090596C">
            <w:t>Alt Phone</w:t>
          </w:r>
        </w:p>
      </w:docPartBody>
    </w:docPart>
    <w:docPart>
      <w:docPartPr>
        <w:name w:val="23ABC9F9BC8546A882DAA3FAEF0A2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BB602-6B1E-40D9-B777-3FC149444364}"/>
      </w:docPartPr>
      <w:docPartBody>
        <w:p w:rsidR="00061461" w:rsidRDefault="00061461" w:rsidP="00061461">
          <w:pPr>
            <w:pStyle w:val="23ABC9F9BC8546A882DAA3FAEF0A2527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233A"/>
    <w:rsid w:val="00061461"/>
    <w:rsid w:val="00224DD6"/>
    <w:rsid w:val="00376301"/>
    <w:rsid w:val="004F1A17"/>
    <w:rsid w:val="0098233A"/>
    <w:rsid w:val="00BB1AB9"/>
    <w:rsid w:val="00DB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233A"/>
    <w:rPr>
      <w:color w:val="808080"/>
    </w:rPr>
  </w:style>
  <w:style w:type="paragraph" w:customStyle="1" w:styleId="B756D476BEE7442EA1FB740245D7F66C">
    <w:name w:val="B756D476BEE7442EA1FB740245D7F66C"/>
    <w:rsid w:val="00061461"/>
  </w:style>
  <w:style w:type="paragraph" w:customStyle="1" w:styleId="4928A4C044F347FFABCE899DF454B07E">
    <w:name w:val="4928A4C044F347FFABCE899DF454B07E"/>
    <w:rsid w:val="00061461"/>
  </w:style>
  <w:style w:type="paragraph" w:customStyle="1" w:styleId="E59ED03CD536445EA91745D2B2848112">
    <w:name w:val="E59ED03CD536445EA91745D2B2848112"/>
    <w:rsid w:val="00061461"/>
  </w:style>
  <w:style w:type="paragraph" w:customStyle="1" w:styleId="872E7E13C4AF48D7B4517FF93E23CD17">
    <w:name w:val="872E7E13C4AF48D7B4517FF93E23CD17"/>
    <w:rsid w:val="00061461"/>
  </w:style>
  <w:style w:type="paragraph" w:customStyle="1" w:styleId="87688578CD424C638CA403EEDF12D7FA">
    <w:name w:val="87688578CD424C638CA403EEDF12D7FA"/>
    <w:rsid w:val="00061461"/>
  </w:style>
  <w:style w:type="paragraph" w:customStyle="1" w:styleId="23ABC9F9BC8546A882DAA3FAEF0A2527">
    <w:name w:val="23ABC9F9BC8546A882DAA3FAEF0A2527"/>
    <w:rsid w:val="000614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2</Pages>
  <Words>330</Words>
  <Characters>1751</Characters>
  <Application>Microsoft Office Word</Application>
  <DocSecurity>0</DocSecurity>
  <Lines>35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2021-05-07T21:03:00Z</dcterms:created>
  <dcterms:modified xsi:type="dcterms:W3CDTF">2021-05-07T21:03:00Z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